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3144" w14:textId="77777777" w:rsidR="00810383" w:rsidRDefault="00810383" w:rsidP="005320B7">
      <w:pPr>
        <w:ind w:right="282"/>
      </w:pPr>
    </w:p>
    <w:p w14:paraId="1D7766E4" w14:textId="77777777" w:rsidR="009F00E1" w:rsidRDefault="009F00E1" w:rsidP="009F00E1">
      <w:pPr>
        <w:pStyle w:val="Titel"/>
      </w:pPr>
      <w:r>
        <w:t>Planning Young Breeders</w:t>
      </w:r>
    </w:p>
    <w:p w14:paraId="08B2F7EC" w14:textId="77777777" w:rsidR="009F00E1" w:rsidRDefault="009F00E1" w:rsidP="009F00E1">
      <w:r>
        <w:rPr>
          <w:color w:val="5A5A5A"/>
          <w:sz w:val="28"/>
          <w:szCs w:val="28"/>
        </w:rPr>
        <w:t>Donderdag 13 december</w:t>
      </w:r>
      <w:r>
        <w:br/>
      </w:r>
      <w:r>
        <w:rPr>
          <w:b/>
        </w:rPr>
        <w:t>Aanvoer:</w:t>
      </w:r>
      <w:r>
        <w:t xml:space="preserve"> 12.00 – 20.00 | </w:t>
      </w:r>
      <w:r>
        <w:rPr>
          <w:i/>
        </w:rPr>
        <w:t>Koeienhal</w:t>
      </w:r>
    </w:p>
    <w:p w14:paraId="54DDC9F6" w14:textId="77777777" w:rsidR="009F00E1" w:rsidRDefault="009F00E1" w:rsidP="009F00E1">
      <w:r>
        <w:t>Na het uitladen van de dieren is het belangrijk om ze eerst goed te wassen op de wasplaats. Zo komen ze na de lange reis fris en schoon de hal in en blijven de balies netjes. Het is handig als iemand tijdens het wassen alvast het strobed klaarmaakt en voer neerlegt, zodat je pink na het wassen direct kan eten en uitrusten.</w:t>
      </w:r>
    </w:p>
    <w:p w14:paraId="5B99C92B" w14:textId="77777777" w:rsidR="009F00E1" w:rsidRDefault="009F00E1" w:rsidP="009F00E1">
      <w:pPr>
        <w:rPr>
          <w:i/>
        </w:rPr>
      </w:pPr>
      <w:r>
        <w:t>Geef het dier na de reis en het wassen vooral rust, zodat ze kan wennen aan de omgeving en goed kan eten. Houd je pink de rest van de middag en nacht netjes schoon, zodat ze klaarstaat voor de showdag.</w:t>
      </w:r>
      <w:r>
        <w:br/>
      </w:r>
      <w:r>
        <w:rPr>
          <w:i/>
        </w:rPr>
        <w:t>Belangrijk: laat je pink nooit alleen zonder toezicht!</w:t>
      </w:r>
    </w:p>
    <w:p w14:paraId="35C7588E" w14:textId="77777777" w:rsidR="009F00E1" w:rsidRDefault="009F00E1" w:rsidP="009F00E1">
      <w:pPr>
        <w:rPr>
          <w:i/>
        </w:rPr>
      </w:pPr>
      <w:r>
        <w:rPr>
          <w:b/>
          <w:i/>
        </w:rPr>
        <w:t>21.00 – Briefing | Voorring</w:t>
      </w:r>
      <w:r>
        <w:rPr>
          <w:i/>
        </w:rPr>
        <w:br/>
        <w:t>Tijdens de briefing legt de jury uit waar hij/zij op let bij het scheren en voorbrengen van pinken. Er is ook ruimte om vragen te stellen.</w:t>
      </w:r>
    </w:p>
    <w:p w14:paraId="3B9D0293" w14:textId="77777777" w:rsidR="009F00E1" w:rsidRDefault="009F00E1" w:rsidP="009F00E1">
      <w:r>
        <w:pict w14:anchorId="6A88CEEE">
          <v:rect id="_x0000_i1025" style="width:0;height:1.5pt" o:hralign="center" o:hrstd="t" o:hr="t" fillcolor="#a0a0a0" stroked="f"/>
        </w:pict>
      </w:r>
    </w:p>
    <w:p w14:paraId="117883B8" w14:textId="77777777" w:rsidR="009F00E1" w:rsidRDefault="009F00E1" w:rsidP="009F00E1">
      <w:pPr>
        <w:pStyle w:val="Ondertitel"/>
        <w:rPr>
          <w:sz w:val="28"/>
          <w:szCs w:val="28"/>
        </w:rPr>
      </w:pPr>
      <w:r>
        <w:rPr>
          <w:sz w:val="28"/>
          <w:szCs w:val="28"/>
        </w:rPr>
        <w:t>Vrijdag 14 december</w:t>
      </w:r>
    </w:p>
    <w:p w14:paraId="5761D3CD" w14:textId="77777777" w:rsidR="009F00E1" w:rsidRDefault="009F00E1" w:rsidP="009F00E1">
      <w:r>
        <w:rPr>
          <w:b/>
        </w:rPr>
        <w:t>6.30 – Scheercompetitie | Hoofdring</w:t>
      </w:r>
    </w:p>
    <w:p w14:paraId="5F0754E2" w14:textId="77777777" w:rsidR="009F00E1" w:rsidRDefault="009F00E1" w:rsidP="009F00E1">
      <w:pPr>
        <w:numPr>
          <w:ilvl w:val="0"/>
          <w:numId w:val="53"/>
        </w:numPr>
        <w:pBdr>
          <w:top w:val="nil"/>
          <w:left w:val="nil"/>
          <w:bottom w:val="nil"/>
          <w:right w:val="nil"/>
          <w:between w:val="nil"/>
        </w:pBdr>
        <w:spacing w:after="0" w:line="240" w:lineRule="auto"/>
      </w:pPr>
      <w:r>
        <w:rPr>
          <w:rFonts w:ascii="Calibri" w:eastAsia="Calibri" w:hAnsi="Calibri" w:cs="Calibri"/>
          <w:color w:val="000000"/>
        </w:rPr>
        <w:t>Junioren: 2 uur en 15 minuten</w:t>
      </w:r>
    </w:p>
    <w:p w14:paraId="37505425" w14:textId="77777777" w:rsidR="009F00E1" w:rsidRDefault="009F00E1" w:rsidP="009F00E1">
      <w:pPr>
        <w:numPr>
          <w:ilvl w:val="0"/>
          <w:numId w:val="53"/>
        </w:numPr>
        <w:pBdr>
          <w:top w:val="nil"/>
          <w:left w:val="nil"/>
          <w:bottom w:val="nil"/>
          <w:right w:val="nil"/>
          <w:between w:val="nil"/>
        </w:pBdr>
        <w:spacing w:after="0" w:line="240" w:lineRule="auto"/>
      </w:pPr>
      <w:r>
        <w:rPr>
          <w:rFonts w:ascii="Calibri" w:eastAsia="Calibri" w:hAnsi="Calibri" w:cs="Calibri"/>
          <w:color w:val="000000"/>
        </w:rPr>
        <w:t>Senioren: 1 uur en 45 minuten</w:t>
      </w:r>
      <w:r>
        <w:rPr>
          <w:rFonts w:ascii="Calibri" w:eastAsia="Calibri" w:hAnsi="Calibri" w:cs="Calibri"/>
          <w:color w:val="000000"/>
        </w:rPr>
        <w:br/>
      </w:r>
      <w:r>
        <w:rPr>
          <w:rFonts w:ascii="Calibri" w:eastAsia="Calibri" w:hAnsi="Calibri" w:cs="Calibri"/>
          <w:i/>
          <w:color w:val="000000"/>
        </w:rPr>
        <w:t>(De kop mag je thuis al scheren).</w:t>
      </w:r>
    </w:p>
    <w:p w14:paraId="1FB8D474" w14:textId="77777777" w:rsidR="009F00E1" w:rsidRDefault="009F00E1" w:rsidP="009F00E1">
      <w:r>
        <w:t>Zorg dat je scheerspullen getest en klaar liggen en dat je pink vaststaat op de scheerbalie in de ring. Na afloop moet het dier volledig geschoren zijn en de topline afgewerkt met topline spray. Andere sprays tellen niet mee in de beoordeling.</w:t>
      </w:r>
    </w:p>
    <w:p w14:paraId="10BB24C9" w14:textId="77777777" w:rsidR="009F00E1" w:rsidRDefault="009F00E1" w:rsidP="009F00E1">
      <w:r>
        <w:rPr>
          <w:b/>
        </w:rPr>
        <w:t>9.45 – Showmanshipcompetitie | Hoofdring</w:t>
      </w:r>
      <w:r>
        <w:br/>
        <w:t>Dit zijn de showmanshiprubrieken. Je wordt vooraf omgeroepen, maar het is je eigen verantwoordelijkheid om op tijd aanwezig te zijn. Te laat komen betekent minpunten!</w:t>
      </w:r>
    </w:p>
    <w:p w14:paraId="767EE0CC" w14:textId="77777777" w:rsidR="009F00E1" w:rsidRDefault="009F00E1" w:rsidP="009F00E1">
      <w:r>
        <w:rPr>
          <w:b/>
        </w:rPr>
        <w:t>13.15 – Exterieurcompetitie | Hoofdring</w:t>
      </w:r>
      <w:r>
        <w:br/>
        <w:t>Hier wordt het exterieur van je pink beoordeeld. Ook hier word je van tevoren omgeroepen, maar let zelf goed op de tijd. Op tijd komen blijft je eigen verantwoordelijkheid.</w:t>
      </w:r>
    </w:p>
    <w:p w14:paraId="7C82F1A2" w14:textId="77777777" w:rsidR="009F00E1" w:rsidRDefault="009F00E1" w:rsidP="009F00E1">
      <w:r>
        <w:rPr>
          <w:b/>
        </w:rPr>
        <w:t>17.30 – Holland Holstein House</w:t>
      </w:r>
    </w:p>
    <w:p w14:paraId="467CDA0C" w14:textId="77777777" w:rsidR="009F00E1" w:rsidRDefault="009F00E1" w:rsidP="009F00E1">
      <w:pPr>
        <w:numPr>
          <w:ilvl w:val="0"/>
          <w:numId w:val="52"/>
        </w:numPr>
        <w:pBdr>
          <w:top w:val="nil"/>
          <w:left w:val="nil"/>
          <w:bottom w:val="nil"/>
          <w:right w:val="nil"/>
          <w:between w:val="nil"/>
        </w:pBdr>
        <w:spacing w:after="0" w:line="240" w:lineRule="auto"/>
      </w:pPr>
      <w:r>
        <w:rPr>
          <w:rFonts w:ascii="Calibri" w:eastAsia="Calibri" w:hAnsi="Calibri" w:cs="Calibri"/>
          <w:color w:val="000000"/>
        </w:rPr>
        <w:t>Huldiging van de kampioenen</w:t>
      </w:r>
    </w:p>
    <w:p w14:paraId="3EC5E47D" w14:textId="4E87486B" w:rsidR="009F00E1" w:rsidRDefault="009F00E1" w:rsidP="009F00E1">
      <w:pPr>
        <w:numPr>
          <w:ilvl w:val="0"/>
          <w:numId w:val="52"/>
        </w:numPr>
        <w:pBdr>
          <w:top w:val="nil"/>
          <w:left w:val="nil"/>
          <w:bottom w:val="nil"/>
          <w:right w:val="nil"/>
          <w:between w:val="nil"/>
        </w:pBdr>
        <w:spacing w:after="0" w:line="240" w:lineRule="auto"/>
      </w:pPr>
      <w:r>
        <w:rPr>
          <w:rFonts w:ascii="Calibri" w:eastAsia="Calibri" w:hAnsi="Calibri" w:cs="Calibri"/>
          <w:color w:val="000000"/>
        </w:rPr>
        <w:t>Young Breeders</w:t>
      </w:r>
      <w:r w:rsidR="00DC6BEA">
        <w:rPr>
          <w:rFonts w:ascii="Calibri" w:eastAsia="Calibri" w:hAnsi="Calibri" w:cs="Calibri"/>
          <w:color w:val="000000"/>
        </w:rPr>
        <w:t xml:space="preserve"> sale</w:t>
      </w:r>
    </w:p>
    <w:p w14:paraId="48DB58FD" w14:textId="77777777" w:rsidR="009F00E1" w:rsidRDefault="009F00E1" w:rsidP="009F00E1">
      <w:pPr>
        <w:numPr>
          <w:ilvl w:val="0"/>
          <w:numId w:val="52"/>
        </w:numPr>
        <w:pBdr>
          <w:top w:val="nil"/>
          <w:left w:val="nil"/>
          <w:bottom w:val="nil"/>
          <w:right w:val="nil"/>
          <w:between w:val="nil"/>
        </w:pBdr>
        <w:spacing w:after="0" w:line="240" w:lineRule="auto"/>
      </w:pPr>
      <w:r>
        <w:rPr>
          <w:rFonts w:ascii="Calibri" w:eastAsia="Calibri" w:hAnsi="Calibri" w:cs="Calibri"/>
          <w:color w:val="000000"/>
        </w:rPr>
        <w:t>Afsluitend: fokkersfeest</w:t>
      </w:r>
    </w:p>
    <w:p w14:paraId="21F1C9FD" w14:textId="77777777" w:rsidR="009F00E1" w:rsidRDefault="009F00E1" w:rsidP="009F00E1">
      <w:r>
        <w:t>Een gezellige avond waar iedereen welkom is! Deelname is niet verplicht, maar zeker aan te raden.</w:t>
      </w:r>
    </w:p>
    <w:p w14:paraId="53DEADD9" w14:textId="77777777" w:rsidR="009F00E1" w:rsidRDefault="009F00E1" w:rsidP="009F00E1">
      <w:r>
        <w:rPr>
          <w:b/>
        </w:rPr>
        <w:t>22.00 – Einde | Koeienhal</w:t>
      </w:r>
      <w:r>
        <w:br/>
        <w:t>De Young Breeders-dag zit erop! Er zijn geen verplichtingen meer, maar blijf je dieren wel goed in de gaten houden. Zorg er ook zaterdag voor dat je pink schoon is – je wilt natuurlijk niet dat bezoekers haar vies van de mest zien.</w:t>
      </w:r>
    </w:p>
    <w:p w14:paraId="20C04DDA" w14:textId="77777777" w:rsidR="009F00E1" w:rsidRDefault="009F00E1" w:rsidP="009F00E1"/>
    <w:p w14:paraId="0C776CE1" w14:textId="77777777" w:rsidR="009F00E1" w:rsidRDefault="009F00E1" w:rsidP="009F00E1">
      <w:pPr>
        <w:pStyle w:val="Ondertitel"/>
        <w:rPr>
          <w:sz w:val="28"/>
          <w:szCs w:val="28"/>
        </w:rPr>
      </w:pPr>
      <w:r>
        <w:rPr>
          <w:sz w:val="28"/>
          <w:szCs w:val="28"/>
        </w:rPr>
        <w:t>Checklist spullen</w:t>
      </w:r>
    </w:p>
    <w:tbl>
      <w:tblPr>
        <w:tblW w:w="9062" w:type="dxa"/>
        <w:tblBorders>
          <w:top w:val="single" w:sz="4" w:space="0" w:color="8EAADB"/>
          <w:bottom w:val="single" w:sz="4" w:space="0" w:color="8EAADB"/>
          <w:insideH w:val="single" w:sz="4" w:space="0" w:color="8EAADB"/>
        </w:tblBorders>
        <w:tblLayout w:type="fixed"/>
        <w:tblLook w:val="04A0" w:firstRow="1" w:lastRow="0" w:firstColumn="1" w:lastColumn="0" w:noHBand="0" w:noVBand="1"/>
      </w:tblPr>
      <w:tblGrid>
        <w:gridCol w:w="7792"/>
        <w:gridCol w:w="1270"/>
      </w:tblGrid>
      <w:tr w:rsidR="009F00E1" w14:paraId="4920FB58" w14:textId="77777777" w:rsidTr="000566ED">
        <w:tc>
          <w:tcPr>
            <w:tcW w:w="7792" w:type="dxa"/>
          </w:tcPr>
          <w:p w14:paraId="5C98AE8E" w14:textId="77777777" w:rsidR="009F00E1" w:rsidRDefault="009F00E1" w:rsidP="000566ED">
            <w:r>
              <w:t>Pinken</w:t>
            </w:r>
          </w:p>
        </w:tc>
        <w:tc>
          <w:tcPr>
            <w:tcW w:w="1270" w:type="dxa"/>
          </w:tcPr>
          <w:p w14:paraId="686D6DFA" w14:textId="77777777" w:rsidR="009F00E1" w:rsidRDefault="009F00E1" w:rsidP="000566ED"/>
        </w:tc>
      </w:tr>
      <w:tr w:rsidR="009F00E1" w14:paraId="0702C3C2" w14:textId="77777777" w:rsidTr="000566ED">
        <w:tc>
          <w:tcPr>
            <w:tcW w:w="7792" w:type="dxa"/>
          </w:tcPr>
          <w:p w14:paraId="11572B8C" w14:textId="77777777" w:rsidR="009F00E1" w:rsidRDefault="009F00E1" w:rsidP="000566ED">
            <w:r>
              <w:t>Documenten (klinische keuring, vervoersbewijs, IBR vaccinatieverklaring)</w:t>
            </w:r>
          </w:p>
        </w:tc>
        <w:tc>
          <w:tcPr>
            <w:tcW w:w="1270" w:type="dxa"/>
          </w:tcPr>
          <w:p w14:paraId="582E65C3" w14:textId="77777777" w:rsidR="009F00E1" w:rsidRDefault="009F00E1" w:rsidP="000566ED"/>
        </w:tc>
      </w:tr>
      <w:tr w:rsidR="009F00E1" w14:paraId="15D14E34" w14:textId="77777777" w:rsidTr="000566ED">
        <w:tc>
          <w:tcPr>
            <w:tcW w:w="7792" w:type="dxa"/>
          </w:tcPr>
          <w:p w14:paraId="101C9BC2" w14:textId="77777777" w:rsidR="009F00E1" w:rsidRDefault="009F00E1" w:rsidP="000566ED">
            <w:r>
              <w:t>Genoeg voer voor 3 dagen</w:t>
            </w:r>
          </w:p>
        </w:tc>
        <w:tc>
          <w:tcPr>
            <w:tcW w:w="1270" w:type="dxa"/>
          </w:tcPr>
          <w:p w14:paraId="34901062" w14:textId="77777777" w:rsidR="009F00E1" w:rsidRDefault="009F00E1" w:rsidP="000566ED"/>
        </w:tc>
      </w:tr>
      <w:tr w:rsidR="009F00E1" w14:paraId="66904464" w14:textId="77777777" w:rsidTr="000566ED">
        <w:tc>
          <w:tcPr>
            <w:tcW w:w="7792" w:type="dxa"/>
          </w:tcPr>
          <w:p w14:paraId="19B1E920" w14:textId="77777777" w:rsidR="009F00E1" w:rsidRDefault="009F00E1" w:rsidP="000566ED">
            <w:r>
              <w:t>Voerbak</w:t>
            </w:r>
          </w:p>
        </w:tc>
        <w:tc>
          <w:tcPr>
            <w:tcW w:w="1270" w:type="dxa"/>
          </w:tcPr>
          <w:p w14:paraId="594927FF" w14:textId="77777777" w:rsidR="009F00E1" w:rsidRDefault="009F00E1" w:rsidP="000566ED"/>
        </w:tc>
      </w:tr>
      <w:tr w:rsidR="009F00E1" w14:paraId="4B7CFD1D" w14:textId="77777777" w:rsidTr="000566ED">
        <w:tc>
          <w:tcPr>
            <w:tcW w:w="7792" w:type="dxa"/>
          </w:tcPr>
          <w:p w14:paraId="479C999A" w14:textId="77777777" w:rsidR="009F00E1" w:rsidRDefault="009F00E1" w:rsidP="000566ED">
            <w:r>
              <w:t>Drinkemmer</w:t>
            </w:r>
          </w:p>
        </w:tc>
        <w:tc>
          <w:tcPr>
            <w:tcW w:w="1270" w:type="dxa"/>
          </w:tcPr>
          <w:p w14:paraId="5DBD8AA6" w14:textId="77777777" w:rsidR="009F00E1" w:rsidRDefault="009F00E1" w:rsidP="000566ED"/>
        </w:tc>
      </w:tr>
      <w:tr w:rsidR="009F00E1" w14:paraId="3543498A" w14:textId="77777777" w:rsidTr="000566ED">
        <w:tc>
          <w:tcPr>
            <w:tcW w:w="7792" w:type="dxa"/>
          </w:tcPr>
          <w:p w14:paraId="15071036" w14:textId="77777777" w:rsidR="009F00E1" w:rsidRDefault="009F00E1" w:rsidP="000566ED">
            <w:r>
              <w:t>Wasspullen</w:t>
            </w:r>
          </w:p>
        </w:tc>
        <w:tc>
          <w:tcPr>
            <w:tcW w:w="1270" w:type="dxa"/>
          </w:tcPr>
          <w:p w14:paraId="4B05B6D1" w14:textId="77777777" w:rsidR="009F00E1" w:rsidRDefault="009F00E1" w:rsidP="000566ED"/>
        </w:tc>
      </w:tr>
      <w:tr w:rsidR="009F00E1" w14:paraId="64C5DBF8" w14:textId="77777777" w:rsidTr="000566ED">
        <w:tc>
          <w:tcPr>
            <w:tcW w:w="7792" w:type="dxa"/>
          </w:tcPr>
          <w:p w14:paraId="71691643" w14:textId="77777777" w:rsidR="009F00E1" w:rsidRDefault="009F00E1" w:rsidP="000566ED">
            <w:r>
              <w:t>Scheerspullen</w:t>
            </w:r>
          </w:p>
        </w:tc>
        <w:tc>
          <w:tcPr>
            <w:tcW w:w="1270" w:type="dxa"/>
          </w:tcPr>
          <w:p w14:paraId="6787EE17" w14:textId="77777777" w:rsidR="009F00E1" w:rsidRDefault="009F00E1" w:rsidP="000566ED"/>
        </w:tc>
      </w:tr>
      <w:tr w:rsidR="009F00E1" w14:paraId="2382DC55" w14:textId="77777777" w:rsidTr="000566ED">
        <w:tc>
          <w:tcPr>
            <w:tcW w:w="7792" w:type="dxa"/>
          </w:tcPr>
          <w:p w14:paraId="15949D5A" w14:textId="77777777" w:rsidR="009F00E1" w:rsidRDefault="009F00E1" w:rsidP="000566ED">
            <w:r>
              <w:t>Sprays</w:t>
            </w:r>
          </w:p>
        </w:tc>
        <w:tc>
          <w:tcPr>
            <w:tcW w:w="1270" w:type="dxa"/>
          </w:tcPr>
          <w:p w14:paraId="01653A86" w14:textId="77777777" w:rsidR="009F00E1" w:rsidRDefault="009F00E1" w:rsidP="000566ED"/>
        </w:tc>
      </w:tr>
      <w:tr w:rsidR="009F00E1" w14:paraId="52811072" w14:textId="77777777" w:rsidTr="000566ED">
        <w:tc>
          <w:tcPr>
            <w:tcW w:w="7792" w:type="dxa"/>
          </w:tcPr>
          <w:p w14:paraId="6E4B5E74" w14:textId="77777777" w:rsidR="009F00E1" w:rsidRDefault="009F00E1" w:rsidP="000566ED">
            <w:r>
              <w:t>Riek</w:t>
            </w:r>
          </w:p>
        </w:tc>
        <w:tc>
          <w:tcPr>
            <w:tcW w:w="1270" w:type="dxa"/>
          </w:tcPr>
          <w:p w14:paraId="5C73689C" w14:textId="77777777" w:rsidR="009F00E1" w:rsidRDefault="009F00E1" w:rsidP="000566ED"/>
        </w:tc>
      </w:tr>
      <w:tr w:rsidR="009F00E1" w14:paraId="5813E5DF" w14:textId="77777777" w:rsidTr="000566ED">
        <w:tc>
          <w:tcPr>
            <w:tcW w:w="7792" w:type="dxa"/>
          </w:tcPr>
          <w:p w14:paraId="3C60D535" w14:textId="77777777" w:rsidR="009F00E1" w:rsidRDefault="009F00E1" w:rsidP="000566ED">
            <w:r>
              <w:t>Witte kleren</w:t>
            </w:r>
          </w:p>
        </w:tc>
        <w:tc>
          <w:tcPr>
            <w:tcW w:w="1270" w:type="dxa"/>
          </w:tcPr>
          <w:p w14:paraId="69E02C64" w14:textId="77777777" w:rsidR="009F00E1" w:rsidRDefault="009F00E1" w:rsidP="000566ED"/>
        </w:tc>
      </w:tr>
      <w:tr w:rsidR="009F00E1" w14:paraId="2B9953C5" w14:textId="77777777" w:rsidTr="000566ED">
        <w:tc>
          <w:tcPr>
            <w:tcW w:w="7792" w:type="dxa"/>
          </w:tcPr>
          <w:p w14:paraId="0E668B49" w14:textId="77777777" w:rsidR="009F00E1" w:rsidRDefault="009F00E1" w:rsidP="000566ED">
            <w:r>
              <w:t>Slaapspullen</w:t>
            </w:r>
          </w:p>
        </w:tc>
        <w:tc>
          <w:tcPr>
            <w:tcW w:w="1270" w:type="dxa"/>
          </w:tcPr>
          <w:p w14:paraId="0EFA18E2" w14:textId="77777777" w:rsidR="009F00E1" w:rsidRDefault="009F00E1" w:rsidP="000566ED"/>
        </w:tc>
      </w:tr>
      <w:tr w:rsidR="009F00E1" w14:paraId="472DE711" w14:textId="77777777" w:rsidTr="000566ED">
        <w:tc>
          <w:tcPr>
            <w:tcW w:w="7792" w:type="dxa"/>
          </w:tcPr>
          <w:p w14:paraId="342F72DA" w14:textId="77777777" w:rsidR="009F00E1" w:rsidRDefault="009F00E1" w:rsidP="000566ED"/>
        </w:tc>
        <w:tc>
          <w:tcPr>
            <w:tcW w:w="1270" w:type="dxa"/>
          </w:tcPr>
          <w:p w14:paraId="1B55D736" w14:textId="77777777" w:rsidR="009F00E1" w:rsidRDefault="009F00E1" w:rsidP="000566ED"/>
        </w:tc>
      </w:tr>
    </w:tbl>
    <w:p w14:paraId="470656B6" w14:textId="77777777" w:rsidR="009F00E1" w:rsidRDefault="009F00E1" w:rsidP="009F00E1"/>
    <w:p w14:paraId="442D1B36" w14:textId="01A5D907" w:rsidR="00810383" w:rsidRPr="00810383" w:rsidRDefault="00810383" w:rsidP="00810383">
      <w:pPr>
        <w:ind w:right="282"/>
      </w:pPr>
      <w:r>
        <w:t xml:space="preserve"> </w:t>
      </w:r>
    </w:p>
    <w:sectPr w:rsidR="00810383" w:rsidRPr="00810383" w:rsidSect="00810383">
      <w:headerReference w:type="default" r:id="rId8"/>
      <w:footerReference w:type="even" r:id="rId9"/>
      <w:footerReference w:type="default" r:id="rId10"/>
      <w:pgSz w:w="11906" w:h="16838"/>
      <w:pgMar w:top="1134" w:right="1134" w:bottom="851" w:left="113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B469F" w14:textId="77777777" w:rsidR="00643E51" w:rsidRDefault="00643E51" w:rsidP="00B06AE5">
      <w:pPr>
        <w:spacing w:after="0" w:line="240" w:lineRule="auto"/>
      </w:pPr>
      <w:r>
        <w:separator/>
      </w:r>
    </w:p>
  </w:endnote>
  <w:endnote w:type="continuationSeparator" w:id="0">
    <w:p w14:paraId="4D08E224" w14:textId="77777777" w:rsidR="00643E51" w:rsidRDefault="00643E51" w:rsidP="00B0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54605028"/>
      <w:docPartObj>
        <w:docPartGallery w:val="Page Numbers (Bottom of Page)"/>
        <w:docPartUnique/>
      </w:docPartObj>
    </w:sdtPr>
    <w:sdtContent>
      <w:p w14:paraId="360590FE" w14:textId="7F568F16" w:rsidR="006D4AC4" w:rsidRDefault="006D4AC4" w:rsidP="007B65D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F5B20CA" w14:textId="77777777" w:rsidR="006D4AC4" w:rsidRDefault="006D4AC4" w:rsidP="006D4AC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4C20A" w14:textId="19A0AF65" w:rsidR="00EF3B4E" w:rsidRDefault="00810383" w:rsidP="00EF3B4E">
    <w:pPr>
      <w:pStyle w:val="Voettekst"/>
      <w:ind w:right="360"/>
    </w:pPr>
    <w:r w:rsidRPr="008B5288">
      <w:rPr>
        <w:noProof/>
      </w:rPr>
      <w:drawing>
        <wp:anchor distT="36576" distB="36576" distL="36576" distR="36576" simplePos="0" relativeHeight="251696128" behindDoc="0" locked="0" layoutInCell="1" allowOverlap="1" wp14:anchorId="6370C6D2" wp14:editId="6D709FBC">
          <wp:simplePos x="0" y="0"/>
          <wp:positionH relativeFrom="column">
            <wp:posOffset>-537210</wp:posOffset>
          </wp:positionH>
          <wp:positionV relativeFrom="paragraph">
            <wp:posOffset>445135</wp:posOffset>
          </wp:positionV>
          <wp:extent cx="998220" cy="332105"/>
          <wp:effectExtent l="0" t="0" r="0" b="0"/>
          <wp:wrapNone/>
          <wp:docPr id="249052813" name="Afbeelding 249052813"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tekst, logo,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332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529F4">
      <w:rPr>
        <w:noProof/>
      </w:rPr>
      <w:drawing>
        <wp:anchor distT="0" distB="0" distL="114300" distR="114300" simplePos="0" relativeHeight="251704320" behindDoc="0" locked="0" layoutInCell="1" allowOverlap="1" wp14:anchorId="6B62989E" wp14:editId="5527A84E">
          <wp:simplePos x="0" y="0"/>
          <wp:positionH relativeFrom="column">
            <wp:posOffset>5766435</wp:posOffset>
          </wp:positionH>
          <wp:positionV relativeFrom="paragraph">
            <wp:posOffset>204470</wp:posOffset>
          </wp:positionV>
          <wp:extent cx="882650" cy="882650"/>
          <wp:effectExtent l="0" t="0" r="0" b="0"/>
          <wp:wrapSquare wrapText="bothSides"/>
          <wp:docPr id="1947123382" name="Afbeelding 1" descr="Afbeelding met logo, Graphics,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24411" name="Afbeelding 1" descr="Afbeelding met logo, Graphics, Lettertype, grafische vormgeving&#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882650" cy="882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21809C17" wp14:editId="20FE419B">
          <wp:simplePos x="0" y="0"/>
          <wp:positionH relativeFrom="margin">
            <wp:posOffset>4805045</wp:posOffset>
          </wp:positionH>
          <wp:positionV relativeFrom="paragraph">
            <wp:posOffset>186055</wp:posOffset>
          </wp:positionV>
          <wp:extent cx="927100" cy="730250"/>
          <wp:effectExtent l="0" t="0" r="6350" b="0"/>
          <wp:wrapNone/>
          <wp:docPr id="1361003039" name="Afbeelding 1361003039" descr="Afbeelding met logo, symbool, Lettertype,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ogo, symbool, Lettertype, Handelsmerk&#10;&#10;Automatisch gegenereerde beschrijving"/>
                  <pic:cNvPicPr>
                    <a:picLocks noChangeAspect="1" noChangeArrowheads="1"/>
                  </pic:cNvPicPr>
                </pic:nvPicPr>
                <pic:blipFill rotWithShape="1">
                  <a:blip r:embed="rId3">
                    <a:extLst>
                      <a:ext uri="{28A0092B-C50C-407E-A947-70E740481C1C}">
                        <a14:useLocalDpi xmlns:a14="http://schemas.microsoft.com/office/drawing/2010/main" val="0"/>
                      </a:ext>
                    </a:extLst>
                  </a:blip>
                  <a:srcRect l="19559" t="15517" r="16587" b="9052"/>
                  <a:stretch/>
                </pic:blipFill>
                <pic:spPr bwMode="auto">
                  <a:xfrm>
                    <a:off x="0" y="0"/>
                    <a:ext cx="927100" cy="73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50FE8CB5" wp14:editId="19670A2E">
          <wp:simplePos x="0" y="0"/>
          <wp:positionH relativeFrom="column">
            <wp:posOffset>673100</wp:posOffset>
          </wp:positionH>
          <wp:positionV relativeFrom="paragraph">
            <wp:posOffset>194310</wp:posOffset>
          </wp:positionV>
          <wp:extent cx="952500" cy="685800"/>
          <wp:effectExtent l="0" t="0" r="0" b="0"/>
          <wp:wrapNone/>
          <wp:docPr id="1887012274" name="Afbeelding 1887012274" descr="Afbeelding met tekst, logo, Lettertype,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ogo, Lettertype, Merk&#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3" behindDoc="0" locked="0" layoutInCell="1" allowOverlap="1" wp14:anchorId="103CAEE4" wp14:editId="37B4427A">
          <wp:simplePos x="0" y="0"/>
          <wp:positionH relativeFrom="column">
            <wp:posOffset>1763395</wp:posOffset>
          </wp:positionH>
          <wp:positionV relativeFrom="paragraph">
            <wp:posOffset>350520</wp:posOffset>
          </wp:positionV>
          <wp:extent cx="1205865" cy="552450"/>
          <wp:effectExtent l="0" t="0" r="0" b="0"/>
          <wp:wrapSquare wrapText="bothSides"/>
          <wp:docPr id="1157518214" name="Afbeelding 3" descr="Afbeelding met Graphics, Lettertype, grafische vormgeving,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18214" name="Afbeelding 3" descr="Afbeelding met Graphics, Lettertype, grafische vormgeving, symbool&#10;&#10;Door AI gegenereerde inhoud is mogelijk onju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5865" cy="552450"/>
                  </a:xfrm>
                  <a:prstGeom prst="rect">
                    <a:avLst/>
                  </a:prstGeom>
                  <a:noFill/>
                </pic:spPr>
              </pic:pic>
            </a:graphicData>
          </a:graphic>
        </wp:anchor>
      </w:drawing>
    </w:r>
    <w:r w:rsidRPr="008B5288">
      <w:rPr>
        <w:noProof/>
      </w:rPr>
      <w:drawing>
        <wp:anchor distT="36576" distB="36576" distL="36576" distR="36576" simplePos="0" relativeHeight="251697152" behindDoc="0" locked="0" layoutInCell="1" allowOverlap="1" wp14:anchorId="601C394C" wp14:editId="435890B5">
          <wp:simplePos x="0" y="0"/>
          <wp:positionH relativeFrom="column">
            <wp:posOffset>3968115</wp:posOffset>
          </wp:positionH>
          <wp:positionV relativeFrom="paragraph">
            <wp:posOffset>142875</wp:posOffset>
          </wp:positionV>
          <wp:extent cx="601345" cy="735330"/>
          <wp:effectExtent l="0" t="0" r="8255" b="7620"/>
          <wp:wrapNone/>
          <wp:docPr id="1713892484" name="Afbeelding 1713892484" descr="Afbeelding met basketbal,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asketbal, schoeisel&#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345" cy="735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20834">
      <w:rPr>
        <w:rFonts w:ascii="Times New Roman" w:eastAsia="Times New Roman" w:hAnsi="Times New Roman" w:cs="Times New Roman"/>
        <w:noProof/>
        <w:lang w:eastAsia="nl-NL"/>
      </w:rPr>
      <w:drawing>
        <wp:anchor distT="0" distB="0" distL="114300" distR="114300" simplePos="0" relativeHeight="251702272" behindDoc="0" locked="0" layoutInCell="1" allowOverlap="1" wp14:anchorId="7B5B224A" wp14:editId="0CBCD589">
          <wp:simplePos x="0" y="0"/>
          <wp:positionH relativeFrom="column">
            <wp:posOffset>2722245</wp:posOffset>
          </wp:positionH>
          <wp:positionV relativeFrom="paragraph">
            <wp:posOffset>307340</wp:posOffset>
          </wp:positionV>
          <wp:extent cx="1092200" cy="388620"/>
          <wp:effectExtent l="0" t="0" r="0" b="0"/>
          <wp:wrapNone/>
          <wp:docPr id="759427233" name="Afbeelding 2" descr="page1image3090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09041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220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0D3D8A" w14:textId="6F100414" w:rsidR="00EF3B4E" w:rsidRPr="00A06210" w:rsidRDefault="00EF3B4E" w:rsidP="00A06210">
    <w:pPr>
      <w:rPr>
        <w:rFonts w:ascii="Times New Roman" w:eastAsia="Times New Roman" w:hAnsi="Times New Roman" w:cs="Times New Roman"/>
        <w:lang w:eastAsia="nl-NL"/>
      </w:rPr>
    </w:pPr>
    <w:r w:rsidRPr="00F20834">
      <w:rPr>
        <w:rFonts w:ascii="Times New Roman" w:eastAsia="Times New Roman" w:hAnsi="Times New Roman" w:cs="Times New Roman"/>
        <w:lang w:eastAsia="nl-NL"/>
      </w:rPr>
      <w:fldChar w:fldCharType="begin"/>
    </w:r>
    <w:r w:rsidR="009E331C">
      <w:rPr>
        <w:rFonts w:ascii="Times New Roman" w:eastAsia="Times New Roman" w:hAnsi="Times New Roman" w:cs="Times New Roman"/>
        <w:lang w:eastAsia="nl-NL"/>
      </w:rPr>
      <w:instrText xml:space="preserve"> INCLUDEPICTURE "C:\\Users\\hoofdgebruiker\\Library\\Group Containers\\UBF8T346G9.ms\\WebArchiveCopyPasteTempFiles\\com.microsoft.Word\\page1image30904176" \* MERGEFORMAT </w:instrText>
    </w:r>
    <w:r w:rsidRPr="00F20834">
      <w:rPr>
        <w:rFonts w:ascii="Times New Roman" w:eastAsia="Times New Roman" w:hAnsi="Times New Roman" w:cs="Times New Roman"/>
        <w:lang w:eastAsia="nl-NL"/>
      </w:rPr>
      <w:fldChar w:fldCharType="separate"/>
    </w:r>
    <w:r w:rsidRPr="00F20834">
      <w:rPr>
        <w:rFonts w:ascii="Times New Roman" w:eastAsia="Times New Roman" w:hAnsi="Times New Roman" w:cs="Times New Roman"/>
        <w:lang w:eastAsia="nl-NL"/>
      </w:rPr>
      <w:fldChar w:fldCharType="end"/>
    </w:r>
  </w:p>
  <w:p w14:paraId="5D8C27D2" w14:textId="7171CF51" w:rsidR="00B06AE5" w:rsidRDefault="00BF2A77" w:rsidP="00BF2A77">
    <w:pPr>
      <w:pStyle w:val="Voettekst"/>
      <w:tabs>
        <w:tab w:val="left" w:pos="3580"/>
        <w:tab w:val="right" w:pos="9367"/>
      </w:tabs>
    </w:pPr>
    <w:r>
      <w:tab/>
    </w:r>
    <w:r>
      <w:tab/>
    </w:r>
    <w:r>
      <w:tab/>
    </w:r>
    <w:r>
      <w:rPr>
        <w:noProof/>
      </w:rPr>
      <mc:AlternateContent>
        <mc:Choice Requires="wps">
          <w:drawing>
            <wp:inline distT="0" distB="0" distL="0" distR="0" wp14:anchorId="158616E7" wp14:editId="74562F0F">
              <wp:extent cx="304800" cy="304800"/>
              <wp:effectExtent l="0" t="0" r="0" b="0"/>
              <wp:docPr id="1935253536" name="Rechthoek 1" descr="Voorbeeld van 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BD332" id="Rechthoek 1" o:spid="_x0000_s1026" alt="Voorbeeld van 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90CCA" w14:textId="77777777" w:rsidR="00643E51" w:rsidRDefault="00643E51" w:rsidP="00B06AE5">
      <w:pPr>
        <w:spacing w:after="0" w:line="240" w:lineRule="auto"/>
      </w:pPr>
      <w:r>
        <w:separator/>
      </w:r>
    </w:p>
  </w:footnote>
  <w:footnote w:type="continuationSeparator" w:id="0">
    <w:p w14:paraId="0A34034B" w14:textId="77777777" w:rsidR="00643E51" w:rsidRDefault="00643E51" w:rsidP="00B06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D431" w14:textId="7B1732FE" w:rsidR="008713E9" w:rsidRPr="009F00E1" w:rsidRDefault="009F00E1" w:rsidP="009F00E1">
    <w:pPr>
      <w:pBdr>
        <w:top w:val="nil"/>
        <w:left w:val="nil"/>
        <w:bottom w:val="nil"/>
        <w:right w:val="nil"/>
        <w:between w:val="nil"/>
      </w:pBdr>
      <w:tabs>
        <w:tab w:val="center" w:pos="4536"/>
        <w:tab w:val="right" w:pos="9072"/>
      </w:tabs>
      <w:spacing w:after="0" w:line="240" w:lineRule="auto"/>
      <w:rPr>
        <w:color w:val="000000"/>
      </w:rPr>
    </w:pPr>
    <w:r>
      <w:rPr>
        <w:rFonts w:ascii="Calibri" w:eastAsia="Calibri" w:hAnsi="Calibri" w:cs="Calibri"/>
        <w:color w:val="000000"/>
      </w:rPr>
      <w:t>Tijden zijn een planning, Tijdschema op de show is l</w:t>
    </w:r>
    <w:r>
      <w:rPr>
        <w:color w:val="000000"/>
      </w:rPr>
      <w:t>ei</w:t>
    </w:r>
    <w:r>
      <w:rPr>
        <w:rFonts w:ascii="Calibri" w:eastAsia="Calibri" w:hAnsi="Calibri" w:cs="Calibri"/>
        <w:color w:val="000000"/>
      </w:rPr>
      <w:t>dend!</w:t>
    </w:r>
    <w:r w:rsidR="00810383" w:rsidRPr="0049046B">
      <w:rPr>
        <w:rFonts w:cstheme="minorHAnsi"/>
        <w:noProof/>
        <w:sz w:val="32"/>
        <w:szCs w:val="32"/>
      </w:rPr>
      <w:drawing>
        <wp:anchor distT="0" distB="0" distL="114300" distR="114300" simplePos="0" relativeHeight="251706368" behindDoc="0" locked="0" layoutInCell="1" allowOverlap="1" wp14:anchorId="2C28BAE7" wp14:editId="7944763B">
          <wp:simplePos x="0" y="0"/>
          <wp:positionH relativeFrom="margin">
            <wp:posOffset>4878705</wp:posOffset>
          </wp:positionH>
          <wp:positionV relativeFrom="paragraph">
            <wp:posOffset>170815</wp:posOffset>
          </wp:positionV>
          <wp:extent cx="1628030" cy="990600"/>
          <wp:effectExtent l="0" t="0" r="0" b="0"/>
          <wp:wrapNone/>
          <wp:docPr id="9" name="Afbeelding 3" descr="Afbeelding met Lettertype, Graphics, tekst,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3" descr="Afbeelding met Lettertype, Graphics, tekst, grafische vormgeving&#10;&#10;Door AI gegenereerde inhoud is mogelijk onjui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8030" cy="990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D6B"/>
    <w:multiLevelType w:val="hybridMultilevel"/>
    <w:tmpl w:val="533CAD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2A5574"/>
    <w:multiLevelType w:val="multilevel"/>
    <w:tmpl w:val="5E789692"/>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4B3945"/>
    <w:multiLevelType w:val="hybridMultilevel"/>
    <w:tmpl w:val="792AD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D96AFB"/>
    <w:multiLevelType w:val="hybridMultilevel"/>
    <w:tmpl w:val="D7ECF7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85308D"/>
    <w:multiLevelType w:val="hybridMultilevel"/>
    <w:tmpl w:val="9864D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96177E"/>
    <w:multiLevelType w:val="hybridMultilevel"/>
    <w:tmpl w:val="32AC54A8"/>
    <w:lvl w:ilvl="0" w:tplc="342A99F4">
      <w:start w:val="1"/>
      <w:numFmt w:val="bullet"/>
      <w:lvlText w:val=""/>
      <w:lvlJc w:val="left"/>
      <w:pPr>
        <w:ind w:left="900" w:hanging="360"/>
      </w:pPr>
      <w:rPr>
        <w:rFonts w:ascii="Symbol" w:hAnsi="Symbol" w:hint="default"/>
        <w:b w:val="0"/>
        <w:bCs w:val="0"/>
        <w:sz w:val="22"/>
        <w:szCs w:val="22"/>
      </w:rPr>
    </w:lvl>
    <w:lvl w:ilvl="1" w:tplc="04130003" w:tentative="1">
      <w:start w:val="1"/>
      <w:numFmt w:val="bullet"/>
      <w:lvlText w:val="o"/>
      <w:lvlJc w:val="left"/>
      <w:pPr>
        <w:ind w:left="1620" w:hanging="360"/>
      </w:pPr>
      <w:rPr>
        <w:rFonts w:ascii="Courier New" w:hAnsi="Courier New" w:hint="default"/>
      </w:rPr>
    </w:lvl>
    <w:lvl w:ilvl="2" w:tplc="04130005" w:tentative="1">
      <w:start w:val="1"/>
      <w:numFmt w:val="bullet"/>
      <w:lvlText w:val=""/>
      <w:lvlJc w:val="left"/>
      <w:pPr>
        <w:ind w:left="2340" w:hanging="360"/>
      </w:pPr>
      <w:rPr>
        <w:rFonts w:ascii="Wingdings" w:hAnsi="Wingdings"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6" w15:restartNumberingAfterBreak="0">
    <w:nsid w:val="0A905898"/>
    <w:multiLevelType w:val="hybridMultilevel"/>
    <w:tmpl w:val="21D2CED8"/>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7" w15:restartNumberingAfterBreak="0">
    <w:nsid w:val="0D6B7D20"/>
    <w:multiLevelType w:val="hybridMultilevel"/>
    <w:tmpl w:val="FBCEB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A066EB"/>
    <w:multiLevelType w:val="hybridMultilevel"/>
    <w:tmpl w:val="1E9E1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5646D5"/>
    <w:multiLevelType w:val="hybridMultilevel"/>
    <w:tmpl w:val="8EDAD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C92831"/>
    <w:multiLevelType w:val="multilevel"/>
    <w:tmpl w:val="F98648A6"/>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16B975D3"/>
    <w:multiLevelType w:val="hybridMultilevel"/>
    <w:tmpl w:val="F76EF358"/>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2" w15:restartNumberingAfterBreak="0">
    <w:nsid w:val="1A672A30"/>
    <w:multiLevelType w:val="hybridMultilevel"/>
    <w:tmpl w:val="63C86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E97D56"/>
    <w:multiLevelType w:val="multilevel"/>
    <w:tmpl w:val="44DADDF2"/>
    <w:lvl w:ilvl="0">
      <w:start w:val="2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3F3FAA"/>
    <w:multiLevelType w:val="hybridMultilevel"/>
    <w:tmpl w:val="56788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0D67D6"/>
    <w:multiLevelType w:val="hybridMultilevel"/>
    <w:tmpl w:val="5BB82F22"/>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6" w15:restartNumberingAfterBreak="0">
    <w:nsid w:val="20481807"/>
    <w:multiLevelType w:val="hybridMultilevel"/>
    <w:tmpl w:val="ECE22070"/>
    <w:lvl w:ilvl="0" w:tplc="04130001">
      <w:start w:val="1"/>
      <w:numFmt w:val="bullet"/>
      <w:lvlText w:val=""/>
      <w:lvlJc w:val="left"/>
      <w:pPr>
        <w:ind w:left="540" w:hanging="360"/>
      </w:pPr>
      <w:rPr>
        <w:rFonts w:ascii="Symbol" w:hAnsi="Symbol" w:hint="default"/>
      </w:rPr>
    </w:lvl>
    <w:lvl w:ilvl="1" w:tplc="04130003">
      <w:start w:val="1"/>
      <w:numFmt w:val="bullet"/>
      <w:lvlText w:val="o"/>
      <w:lvlJc w:val="left"/>
      <w:pPr>
        <w:ind w:left="1260" w:hanging="360"/>
      </w:pPr>
      <w:rPr>
        <w:rFonts w:ascii="Courier New" w:hAnsi="Courier New" w:cs="Courier New" w:hint="default"/>
      </w:rPr>
    </w:lvl>
    <w:lvl w:ilvl="2" w:tplc="04130005" w:tentative="1">
      <w:start w:val="1"/>
      <w:numFmt w:val="bullet"/>
      <w:lvlText w:val=""/>
      <w:lvlJc w:val="left"/>
      <w:pPr>
        <w:ind w:left="1980" w:hanging="360"/>
      </w:pPr>
      <w:rPr>
        <w:rFonts w:ascii="Wingdings" w:hAnsi="Wingdings" w:hint="default"/>
      </w:rPr>
    </w:lvl>
    <w:lvl w:ilvl="3" w:tplc="04130001" w:tentative="1">
      <w:start w:val="1"/>
      <w:numFmt w:val="bullet"/>
      <w:lvlText w:val=""/>
      <w:lvlJc w:val="left"/>
      <w:pPr>
        <w:ind w:left="2700" w:hanging="360"/>
      </w:pPr>
      <w:rPr>
        <w:rFonts w:ascii="Symbol" w:hAnsi="Symbol" w:hint="default"/>
      </w:rPr>
    </w:lvl>
    <w:lvl w:ilvl="4" w:tplc="04130003" w:tentative="1">
      <w:start w:val="1"/>
      <w:numFmt w:val="bullet"/>
      <w:lvlText w:val="o"/>
      <w:lvlJc w:val="left"/>
      <w:pPr>
        <w:ind w:left="3420" w:hanging="360"/>
      </w:pPr>
      <w:rPr>
        <w:rFonts w:ascii="Courier New" w:hAnsi="Courier New" w:cs="Courier New" w:hint="default"/>
      </w:rPr>
    </w:lvl>
    <w:lvl w:ilvl="5" w:tplc="04130005" w:tentative="1">
      <w:start w:val="1"/>
      <w:numFmt w:val="bullet"/>
      <w:lvlText w:val=""/>
      <w:lvlJc w:val="left"/>
      <w:pPr>
        <w:ind w:left="4140" w:hanging="360"/>
      </w:pPr>
      <w:rPr>
        <w:rFonts w:ascii="Wingdings" w:hAnsi="Wingdings" w:hint="default"/>
      </w:rPr>
    </w:lvl>
    <w:lvl w:ilvl="6" w:tplc="04130001" w:tentative="1">
      <w:start w:val="1"/>
      <w:numFmt w:val="bullet"/>
      <w:lvlText w:val=""/>
      <w:lvlJc w:val="left"/>
      <w:pPr>
        <w:ind w:left="4860" w:hanging="360"/>
      </w:pPr>
      <w:rPr>
        <w:rFonts w:ascii="Symbol" w:hAnsi="Symbol" w:hint="default"/>
      </w:rPr>
    </w:lvl>
    <w:lvl w:ilvl="7" w:tplc="04130003" w:tentative="1">
      <w:start w:val="1"/>
      <w:numFmt w:val="bullet"/>
      <w:lvlText w:val="o"/>
      <w:lvlJc w:val="left"/>
      <w:pPr>
        <w:ind w:left="5580" w:hanging="360"/>
      </w:pPr>
      <w:rPr>
        <w:rFonts w:ascii="Courier New" w:hAnsi="Courier New" w:cs="Courier New" w:hint="default"/>
      </w:rPr>
    </w:lvl>
    <w:lvl w:ilvl="8" w:tplc="04130005" w:tentative="1">
      <w:start w:val="1"/>
      <w:numFmt w:val="bullet"/>
      <w:lvlText w:val=""/>
      <w:lvlJc w:val="left"/>
      <w:pPr>
        <w:ind w:left="6300" w:hanging="360"/>
      </w:pPr>
      <w:rPr>
        <w:rFonts w:ascii="Wingdings" w:hAnsi="Wingdings" w:hint="default"/>
      </w:rPr>
    </w:lvl>
  </w:abstractNum>
  <w:abstractNum w:abstractNumId="17" w15:restartNumberingAfterBreak="0">
    <w:nsid w:val="22C4664C"/>
    <w:multiLevelType w:val="hybridMultilevel"/>
    <w:tmpl w:val="68C83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470022"/>
    <w:multiLevelType w:val="multilevel"/>
    <w:tmpl w:val="A7089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EB09EE"/>
    <w:multiLevelType w:val="hybridMultilevel"/>
    <w:tmpl w:val="6010CA5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0" w15:restartNumberingAfterBreak="0">
    <w:nsid w:val="3593029A"/>
    <w:multiLevelType w:val="hybridMultilevel"/>
    <w:tmpl w:val="D5223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7224775"/>
    <w:multiLevelType w:val="hybridMultilevel"/>
    <w:tmpl w:val="4E325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7071CB"/>
    <w:multiLevelType w:val="hybridMultilevel"/>
    <w:tmpl w:val="A4F6F48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3" w15:restartNumberingAfterBreak="0">
    <w:nsid w:val="3D3B3AAF"/>
    <w:multiLevelType w:val="multilevel"/>
    <w:tmpl w:val="11820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F6348D"/>
    <w:multiLevelType w:val="hybridMultilevel"/>
    <w:tmpl w:val="74F081F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5" w15:restartNumberingAfterBreak="0">
    <w:nsid w:val="3E0F76F4"/>
    <w:multiLevelType w:val="multilevel"/>
    <w:tmpl w:val="7EA0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FB6ECF"/>
    <w:multiLevelType w:val="hybridMultilevel"/>
    <w:tmpl w:val="5DB44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06B0F6D"/>
    <w:multiLevelType w:val="multilevel"/>
    <w:tmpl w:val="DCE254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AA7BF9"/>
    <w:multiLevelType w:val="hybridMultilevel"/>
    <w:tmpl w:val="9B4414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0BB0B56"/>
    <w:multiLevelType w:val="hybridMultilevel"/>
    <w:tmpl w:val="1D128C2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0" w15:restartNumberingAfterBreak="0">
    <w:nsid w:val="40D9019F"/>
    <w:multiLevelType w:val="hybridMultilevel"/>
    <w:tmpl w:val="9D1CA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1DB2B6B"/>
    <w:multiLevelType w:val="hybridMultilevel"/>
    <w:tmpl w:val="C94A9D4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2" w15:restartNumberingAfterBreak="0">
    <w:nsid w:val="44024120"/>
    <w:multiLevelType w:val="multilevel"/>
    <w:tmpl w:val="68B0B8B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496448C3"/>
    <w:multiLevelType w:val="hybridMultilevel"/>
    <w:tmpl w:val="5DE0D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281978"/>
    <w:multiLevelType w:val="hybridMultilevel"/>
    <w:tmpl w:val="A526409C"/>
    <w:lvl w:ilvl="0" w:tplc="04130001">
      <w:start w:val="1"/>
      <w:numFmt w:val="bullet"/>
      <w:lvlText w:val=""/>
      <w:lvlJc w:val="left"/>
      <w:pPr>
        <w:ind w:left="540" w:hanging="360"/>
      </w:pPr>
      <w:rPr>
        <w:rFonts w:ascii="Symbol" w:hAnsi="Symbol" w:hint="default"/>
      </w:rPr>
    </w:lvl>
    <w:lvl w:ilvl="1" w:tplc="04130003" w:tentative="1">
      <w:start w:val="1"/>
      <w:numFmt w:val="bullet"/>
      <w:lvlText w:val="o"/>
      <w:lvlJc w:val="left"/>
      <w:pPr>
        <w:ind w:left="1260" w:hanging="360"/>
      </w:pPr>
      <w:rPr>
        <w:rFonts w:ascii="Courier New" w:hAnsi="Courier New" w:cs="Courier New" w:hint="default"/>
      </w:rPr>
    </w:lvl>
    <w:lvl w:ilvl="2" w:tplc="04130005" w:tentative="1">
      <w:start w:val="1"/>
      <w:numFmt w:val="bullet"/>
      <w:lvlText w:val=""/>
      <w:lvlJc w:val="left"/>
      <w:pPr>
        <w:ind w:left="1980" w:hanging="360"/>
      </w:pPr>
      <w:rPr>
        <w:rFonts w:ascii="Wingdings" w:hAnsi="Wingdings" w:hint="default"/>
      </w:rPr>
    </w:lvl>
    <w:lvl w:ilvl="3" w:tplc="04130001" w:tentative="1">
      <w:start w:val="1"/>
      <w:numFmt w:val="bullet"/>
      <w:lvlText w:val=""/>
      <w:lvlJc w:val="left"/>
      <w:pPr>
        <w:ind w:left="2700" w:hanging="360"/>
      </w:pPr>
      <w:rPr>
        <w:rFonts w:ascii="Symbol" w:hAnsi="Symbol" w:hint="default"/>
      </w:rPr>
    </w:lvl>
    <w:lvl w:ilvl="4" w:tplc="04130003" w:tentative="1">
      <w:start w:val="1"/>
      <w:numFmt w:val="bullet"/>
      <w:lvlText w:val="o"/>
      <w:lvlJc w:val="left"/>
      <w:pPr>
        <w:ind w:left="3420" w:hanging="360"/>
      </w:pPr>
      <w:rPr>
        <w:rFonts w:ascii="Courier New" w:hAnsi="Courier New" w:cs="Courier New" w:hint="default"/>
      </w:rPr>
    </w:lvl>
    <w:lvl w:ilvl="5" w:tplc="04130005" w:tentative="1">
      <w:start w:val="1"/>
      <w:numFmt w:val="bullet"/>
      <w:lvlText w:val=""/>
      <w:lvlJc w:val="left"/>
      <w:pPr>
        <w:ind w:left="4140" w:hanging="360"/>
      </w:pPr>
      <w:rPr>
        <w:rFonts w:ascii="Wingdings" w:hAnsi="Wingdings" w:hint="default"/>
      </w:rPr>
    </w:lvl>
    <w:lvl w:ilvl="6" w:tplc="04130001" w:tentative="1">
      <w:start w:val="1"/>
      <w:numFmt w:val="bullet"/>
      <w:lvlText w:val=""/>
      <w:lvlJc w:val="left"/>
      <w:pPr>
        <w:ind w:left="4860" w:hanging="360"/>
      </w:pPr>
      <w:rPr>
        <w:rFonts w:ascii="Symbol" w:hAnsi="Symbol" w:hint="default"/>
      </w:rPr>
    </w:lvl>
    <w:lvl w:ilvl="7" w:tplc="04130003" w:tentative="1">
      <w:start w:val="1"/>
      <w:numFmt w:val="bullet"/>
      <w:lvlText w:val="o"/>
      <w:lvlJc w:val="left"/>
      <w:pPr>
        <w:ind w:left="5580" w:hanging="360"/>
      </w:pPr>
      <w:rPr>
        <w:rFonts w:ascii="Courier New" w:hAnsi="Courier New" w:cs="Courier New" w:hint="default"/>
      </w:rPr>
    </w:lvl>
    <w:lvl w:ilvl="8" w:tplc="04130005" w:tentative="1">
      <w:start w:val="1"/>
      <w:numFmt w:val="bullet"/>
      <w:lvlText w:val=""/>
      <w:lvlJc w:val="left"/>
      <w:pPr>
        <w:ind w:left="6300" w:hanging="360"/>
      </w:pPr>
      <w:rPr>
        <w:rFonts w:ascii="Wingdings" w:hAnsi="Wingdings" w:hint="default"/>
      </w:rPr>
    </w:lvl>
  </w:abstractNum>
  <w:abstractNum w:abstractNumId="35" w15:restartNumberingAfterBreak="0">
    <w:nsid w:val="4CA47546"/>
    <w:multiLevelType w:val="hybridMultilevel"/>
    <w:tmpl w:val="DE06326E"/>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6" w15:restartNumberingAfterBreak="0">
    <w:nsid w:val="5E425135"/>
    <w:multiLevelType w:val="hybridMultilevel"/>
    <w:tmpl w:val="5418B0E6"/>
    <w:lvl w:ilvl="0" w:tplc="F34E83C8">
      <w:start w:val="13"/>
      <w:numFmt w:val="decimal"/>
      <w:pStyle w:val="Kop1"/>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7" w15:restartNumberingAfterBreak="0">
    <w:nsid w:val="5EC74786"/>
    <w:multiLevelType w:val="hybridMultilevel"/>
    <w:tmpl w:val="3684ECE6"/>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38" w15:restartNumberingAfterBreak="0">
    <w:nsid w:val="5F296444"/>
    <w:multiLevelType w:val="hybridMultilevel"/>
    <w:tmpl w:val="B14E84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0097DB7"/>
    <w:multiLevelType w:val="multilevel"/>
    <w:tmpl w:val="637CE340"/>
    <w:lvl w:ilvl="0">
      <w:start w:val="2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07E1D65"/>
    <w:multiLevelType w:val="hybridMultilevel"/>
    <w:tmpl w:val="CED2FC7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1" w15:restartNumberingAfterBreak="0">
    <w:nsid w:val="689730F5"/>
    <w:multiLevelType w:val="hybridMultilevel"/>
    <w:tmpl w:val="E99C8F5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2" w15:restartNumberingAfterBreak="0">
    <w:nsid w:val="690D6776"/>
    <w:multiLevelType w:val="hybridMultilevel"/>
    <w:tmpl w:val="ACB6326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3" w15:restartNumberingAfterBreak="0">
    <w:nsid w:val="6A1E408D"/>
    <w:multiLevelType w:val="hybridMultilevel"/>
    <w:tmpl w:val="40CC27C6"/>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4" w15:restartNumberingAfterBreak="0">
    <w:nsid w:val="6CF7056A"/>
    <w:multiLevelType w:val="hybridMultilevel"/>
    <w:tmpl w:val="E7D09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D66200B"/>
    <w:multiLevelType w:val="hybridMultilevel"/>
    <w:tmpl w:val="FDB0E9AE"/>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6" w15:restartNumberingAfterBreak="0">
    <w:nsid w:val="6E8355CE"/>
    <w:multiLevelType w:val="hybridMultilevel"/>
    <w:tmpl w:val="332CABF4"/>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7" w15:restartNumberingAfterBreak="0">
    <w:nsid w:val="6FF8548A"/>
    <w:multiLevelType w:val="multilevel"/>
    <w:tmpl w:val="E82A2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0366DF"/>
    <w:multiLevelType w:val="hybridMultilevel"/>
    <w:tmpl w:val="DA50B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8E372A2"/>
    <w:multiLevelType w:val="hybridMultilevel"/>
    <w:tmpl w:val="232C8FC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50" w15:restartNumberingAfterBreak="0">
    <w:nsid w:val="7B1E7693"/>
    <w:multiLevelType w:val="multilevel"/>
    <w:tmpl w:val="7576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D5A325A"/>
    <w:multiLevelType w:val="hybridMultilevel"/>
    <w:tmpl w:val="D5F01222"/>
    <w:lvl w:ilvl="0" w:tplc="04130001">
      <w:start w:val="1"/>
      <w:numFmt w:val="bullet"/>
      <w:lvlText w:val=""/>
      <w:lvlJc w:val="left"/>
      <w:pPr>
        <w:ind w:left="900" w:hanging="360"/>
      </w:pPr>
      <w:rPr>
        <w:rFonts w:ascii="Symbol" w:hAnsi="Symbol" w:hint="default"/>
      </w:rPr>
    </w:lvl>
    <w:lvl w:ilvl="1" w:tplc="04130003" w:tentative="1">
      <w:start w:val="1"/>
      <w:numFmt w:val="bullet"/>
      <w:lvlText w:val="o"/>
      <w:lvlJc w:val="left"/>
      <w:pPr>
        <w:ind w:left="1620" w:hanging="360"/>
      </w:pPr>
      <w:rPr>
        <w:rFonts w:ascii="Courier New" w:hAnsi="Courier New" w:cs="Courier New" w:hint="default"/>
      </w:rPr>
    </w:lvl>
    <w:lvl w:ilvl="2" w:tplc="04130005" w:tentative="1">
      <w:start w:val="1"/>
      <w:numFmt w:val="bullet"/>
      <w:lvlText w:val=""/>
      <w:lvlJc w:val="left"/>
      <w:pPr>
        <w:ind w:left="2340" w:hanging="360"/>
      </w:pPr>
      <w:rPr>
        <w:rFonts w:ascii="Wingdings" w:hAnsi="Wingdings"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cs="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cs="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52" w15:restartNumberingAfterBreak="0">
    <w:nsid w:val="7DF27684"/>
    <w:multiLevelType w:val="hybridMultilevel"/>
    <w:tmpl w:val="2CDEA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97995106">
    <w:abstractNumId w:val="32"/>
  </w:num>
  <w:num w:numId="2" w16cid:durableId="76557336">
    <w:abstractNumId w:val="36"/>
  </w:num>
  <w:num w:numId="3" w16cid:durableId="895164285">
    <w:abstractNumId w:val="52"/>
  </w:num>
  <w:num w:numId="4" w16cid:durableId="2034573079">
    <w:abstractNumId w:val="20"/>
  </w:num>
  <w:num w:numId="5" w16cid:durableId="266037437">
    <w:abstractNumId w:val="7"/>
  </w:num>
  <w:num w:numId="6" w16cid:durableId="2139562618">
    <w:abstractNumId w:val="48"/>
  </w:num>
  <w:num w:numId="7" w16cid:durableId="1796631802">
    <w:abstractNumId w:val="26"/>
  </w:num>
  <w:num w:numId="8" w16cid:durableId="1937712610">
    <w:abstractNumId w:val="3"/>
  </w:num>
  <w:num w:numId="9" w16cid:durableId="1307393505">
    <w:abstractNumId w:val="17"/>
  </w:num>
  <w:num w:numId="10" w16cid:durableId="1570313063">
    <w:abstractNumId w:val="4"/>
  </w:num>
  <w:num w:numId="11" w16cid:durableId="1977449460">
    <w:abstractNumId w:val="2"/>
  </w:num>
  <w:num w:numId="12" w16cid:durableId="905337216">
    <w:abstractNumId w:val="12"/>
  </w:num>
  <w:num w:numId="13" w16cid:durableId="1545944854">
    <w:abstractNumId w:val="10"/>
  </w:num>
  <w:num w:numId="14" w16cid:durableId="1356299200">
    <w:abstractNumId w:val="30"/>
  </w:num>
  <w:num w:numId="15" w16cid:durableId="767652647">
    <w:abstractNumId w:val="23"/>
    <w:lvlOverride w:ilvl="0">
      <w:startOverride w:val="1"/>
    </w:lvlOverride>
  </w:num>
  <w:num w:numId="16" w16cid:durableId="896277446">
    <w:abstractNumId w:val="18"/>
    <w:lvlOverride w:ilvl="0">
      <w:startOverride w:val="2"/>
    </w:lvlOverride>
  </w:num>
  <w:num w:numId="17" w16cid:durableId="923801607">
    <w:abstractNumId w:val="50"/>
  </w:num>
  <w:num w:numId="18" w16cid:durableId="439758287">
    <w:abstractNumId w:val="1"/>
    <w:lvlOverride w:ilvl="0">
      <w:startOverride w:val="3"/>
    </w:lvlOverride>
  </w:num>
  <w:num w:numId="19" w16cid:durableId="900752655">
    <w:abstractNumId w:val="27"/>
  </w:num>
  <w:num w:numId="20" w16cid:durableId="2032339199">
    <w:abstractNumId w:val="47"/>
  </w:num>
  <w:num w:numId="21" w16cid:durableId="1089617538">
    <w:abstractNumId w:val="25"/>
  </w:num>
  <w:num w:numId="22" w16cid:durableId="262691966">
    <w:abstractNumId w:val="34"/>
  </w:num>
  <w:num w:numId="23" w16cid:durableId="202138864">
    <w:abstractNumId w:val="16"/>
  </w:num>
  <w:num w:numId="24" w16cid:durableId="986858983">
    <w:abstractNumId w:val="5"/>
  </w:num>
  <w:num w:numId="25" w16cid:durableId="2081903513">
    <w:abstractNumId w:val="37"/>
  </w:num>
  <w:num w:numId="26" w16cid:durableId="891424989">
    <w:abstractNumId w:val="14"/>
  </w:num>
  <w:num w:numId="27" w16cid:durableId="335042325">
    <w:abstractNumId w:val="33"/>
  </w:num>
  <w:num w:numId="28" w16cid:durableId="597518460">
    <w:abstractNumId w:val="21"/>
  </w:num>
  <w:num w:numId="29" w16cid:durableId="196040739">
    <w:abstractNumId w:val="8"/>
  </w:num>
  <w:num w:numId="30" w16cid:durableId="448281988">
    <w:abstractNumId w:val="28"/>
  </w:num>
  <w:num w:numId="31" w16cid:durableId="1911957419">
    <w:abstractNumId w:val="51"/>
  </w:num>
  <w:num w:numId="32" w16cid:durableId="1353995171">
    <w:abstractNumId w:val="44"/>
  </w:num>
  <w:num w:numId="33" w16cid:durableId="1226258201">
    <w:abstractNumId w:val="0"/>
  </w:num>
  <w:num w:numId="34" w16cid:durableId="1293899228">
    <w:abstractNumId w:val="9"/>
  </w:num>
  <w:num w:numId="35" w16cid:durableId="634526079">
    <w:abstractNumId w:val="38"/>
  </w:num>
  <w:num w:numId="36" w16cid:durableId="1824005793">
    <w:abstractNumId w:val="35"/>
  </w:num>
  <w:num w:numId="37" w16cid:durableId="1211846727">
    <w:abstractNumId w:val="43"/>
  </w:num>
  <w:num w:numId="38" w16cid:durableId="2056392320">
    <w:abstractNumId w:val="42"/>
  </w:num>
  <w:num w:numId="39" w16cid:durableId="2133328174">
    <w:abstractNumId w:val="45"/>
  </w:num>
  <w:num w:numId="40" w16cid:durableId="847602531">
    <w:abstractNumId w:val="15"/>
  </w:num>
  <w:num w:numId="41" w16cid:durableId="43873662">
    <w:abstractNumId w:val="29"/>
  </w:num>
  <w:num w:numId="42" w16cid:durableId="1435007877">
    <w:abstractNumId w:val="46"/>
  </w:num>
  <w:num w:numId="43" w16cid:durableId="2103599743">
    <w:abstractNumId w:val="49"/>
  </w:num>
  <w:num w:numId="44" w16cid:durableId="1225994114">
    <w:abstractNumId w:val="31"/>
  </w:num>
  <w:num w:numId="45" w16cid:durableId="1971785356">
    <w:abstractNumId w:val="22"/>
  </w:num>
  <w:num w:numId="46" w16cid:durableId="1345597005">
    <w:abstractNumId w:val="6"/>
  </w:num>
  <w:num w:numId="47" w16cid:durableId="1931156929">
    <w:abstractNumId w:val="24"/>
  </w:num>
  <w:num w:numId="48" w16cid:durableId="1175532179">
    <w:abstractNumId w:val="40"/>
  </w:num>
  <w:num w:numId="49" w16cid:durableId="858815190">
    <w:abstractNumId w:val="19"/>
  </w:num>
  <w:num w:numId="50" w16cid:durableId="1900090558">
    <w:abstractNumId w:val="41"/>
  </w:num>
  <w:num w:numId="51" w16cid:durableId="1626884424">
    <w:abstractNumId w:val="11"/>
  </w:num>
  <w:num w:numId="52" w16cid:durableId="619607153">
    <w:abstractNumId w:val="39"/>
  </w:num>
  <w:num w:numId="53" w16cid:durableId="161632730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536"/>
    <w:rsid w:val="000002CD"/>
    <w:rsid w:val="0000230F"/>
    <w:rsid w:val="00003367"/>
    <w:rsid w:val="0000606D"/>
    <w:rsid w:val="00007942"/>
    <w:rsid w:val="000117E3"/>
    <w:rsid w:val="00011A76"/>
    <w:rsid w:val="00011D40"/>
    <w:rsid w:val="00012A5A"/>
    <w:rsid w:val="00016343"/>
    <w:rsid w:val="0001681D"/>
    <w:rsid w:val="000177B1"/>
    <w:rsid w:val="0002161E"/>
    <w:rsid w:val="00025C20"/>
    <w:rsid w:val="000267CB"/>
    <w:rsid w:val="00026AB5"/>
    <w:rsid w:val="00027560"/>
    <w:rsid w:val="00030563"/>
    <w:rsid w:val="00031E0C"/>
    <w:rsid w:val="00036B64"/>
    <w:rsid w:val="00041907"/>
    <w:rsid w:val="000626A0"/>
    <w:rsid w:val="00062B5A"/>
    <w:rsid w:val="00062C5F"/>
    <w:rsid w:val="00063E15"/>
    <w:rsid w:val="00071112"/>
    <w:rsid w:val="000726AE"/>
    <w:rsid w:val="00072B71"/>
    <w:rsid w:val="00077779"/>
    <w:rsid w:val="00082495"/>
    <w:rsid w:val="00082D5B"/>
    <w:rsid w:val="00083EAE"/>
    <w:rsid w:val="00084B78"/>
    <w:rsid w:val="0008531E"/>
    <w:rsid w:val="000906D7"/>
    <w:rsid w:val="000A2F9A"/>
    <w:rsid w:val="000A337E"/>
    <w:rsid w:val="000B2ABC"/>
    <w:rsid w:val="000B2F1E"/>
    <w:rsid w:val="000B4432"/>
    <w:rsid w:val="000B5DCC"/>
    <w:rsid w:val="000C115E"/>
    <w:rsid w:val="000C30AC"/>
    <w:rsid w:val="000C415B"/>
    <w:rsid w:val="000C6C19"/>
    <w:rsid w:val="000C735D"/>
    <w:rsid w:val="000D112C"/>
    <w:rsid w:val="000D5C48"/>
    <w:rsid w:val="000D7AD7"/>
    <w:rsid w:val="000E426F"/>
    <w:rsid w:val="000E4852"/>
    <w:rsid w:val="000E4FE2"/>
    <w:rsid w:val="000F09FE"/>
    <w:rsid w:val="000F1724"/>
    <w:rsid w:val="000F5110"/>
    <w:rsid w:val="000F5EFE"/>
    <w:rsid w:val="000F67A2"/>
    <w:rsid w:val="000F6D7C"/>
    <w:rsid w:val="001050BE"/>
    <w:rsid w:val="00106D04"/>
    <w:rsid w:val="0010782C"/>
    <w:rsid w:val="00115001"/>
    <w:rsid w:val="00115231"/>
    <w:rsid w:val="00116232"/>
    <w:rsid w:val="00116238"/>
    <w:rsid w:val="00116FD1"/>
    <w:rsid w:val="00122AA3"/>
    <w:rsid w:val="0013055F"/>
    <w:rsid w:val="00132BD3"/>
    <w:rsid w:val="001335FD"/>
    <w:rsid w:val="00134B0D"/>
    <w:rsid w:val="00141954"/>
    <w:rsid w:val="00146587"/>
    <w:rsid w:val="0015489E"/>
    <w:rsid w:val="00164527"/>
    <w:rsid w:val="00166BC5"/>
    <w:rsid w:val="001704D7"/>
    <w:rsid w:val="001831CC"/>
    <w:rsid w:val="0018564F"/>
    <w:rsid w:val="00187A01"/>
    <w:rsid w:val="00190C36"/>
    <w:rsid w:val="00195D47"/>
    <w:rsid w:val="0019664C"/>
    <w:rsid w:val="001A3CAE"/>
    <w:rsid w:val="001A4D35"/>
    <w:rsid w:val="001A6CAB"/>
    <w:rsid w:val="001B6EF1"/>
    <w:rsid w:val="001C3EC5"/>
    <w:rsid w:val="001C40BD"/>
    <w:rsid w:val="001C5A38"/>
    <w:rsid w:val="001C7D79"/>
    <w:rsid w:val="001D054C"/>
    <w:rsid w:val="001D09A9"/>
    <w:rsid w:val="001D3253"/>
    <w:rsid w:val="001D34EB"/>
    <w:rsid w:val="001D62A7"/>
    <w:rsid w:val="001E050E"/>
    <w:rsid w:val="001E4A76"/>
    <w:rsid w:val="001F0896"/>
    <w:rsid w:val="001F0BA8"/>
    <w:rsid w:val="001F1448"/>
    <w:rsid w:val="001F285A"/>
    <w:rsid w:val="001F2E9F"/>
    <w:rsid w:val="001F3409"/>
    <w:rsid w:val="001F37C5"/>
    <w:rsid w:val="001F6C2B"/>
    <w:rsid w:val="002004F3"/>
    <w:rsid w:val="00200E2F"/>
    <w:rsid w:val="0020162E"/>
    <w:rsid w:val="002016A7"/>
    <w:rsid w:val="002039D9"/>
    <w:rsid w:val="002046E5"/>
    <w:rsid w:val="0020539D"/>
    <w:rsid w:val="00210C42"/>
    <w:rsid w:val="002140A2"/>
    <w:rsid w:val="0022331C"/>
    <w:rsid w:val="00227157"/>
    <w:rsid w:val="00231115"/>
    <w:rsid w:val="002323E1"/>
    <w:rsid w:val="00232E56"/>
    <w:rsid w:val="00235BD0"/>
    <w:rsid w:val="002361B4"/>
    <w:rsid w:val="00240530"/>
    <w:rsid w:val="002420A9"/>
    <w:rsid w:val="00245063"/>
    <w:rsid w:val="00250504"/>
    <w:rsid w:val="00251F90"/>
    <w:rsid w:val="00254263"/>
    <w:rsid w:val="00255E81"/>
    <w:rsid w:val="002627CD"/>
    <w:rsid w:val="00262894"/>
    <w:rsid w:val="0026295D"/>
    <w:rsid w:val="0026401D"/>
    <w:rsid w:val="00265B28"/>
    <w:rsid w:val="00270027"/>
    <w:rsid w:val="00274047"/>
    <w:rsid w:val="00274511"/>
    <w:rsid w:val="00282E35"/>
    <w:rsid w:val="00284A02"/>
    <w:rsid w:val="00291E95"/>
    <w:rsid w:val="002946A7"/>
    <w:rsid w:val="00294714"/>
    <w:rsid w:val="00297F41"/>
    <w:rsid w:val="00297F63"/>
    <w:rsid w:val="002A4A39"/>
    <w:rsid w:val="002A4F01"/>
    <w:rsid w:val="002B0D94"/>
    <w:rsid w:val="002B1A10"/>
    <w:rsid w:val="002B4701"/>
    <w:rsid w:val="002C3D12"/>
    <w:rsid w:val="002C672C"/>
    <w:rsid w:val="002C68CE"/>
    <w:rsid w:val="002D0CBF"/>
    <w:rsid w:val="002D0DA1"/>
    <w:rsid w:val="002D4858"/>
    <w:rsid w:val="002E3664"/>
    <w:rsid w:val="002F0DD5"/>
    <w:rsid w:val="002F4321"/>
    <w:rsid w:val="002F59C2"/>
    <w:rsid w:val="00300223"/>
    <w:rsid w:val="0030023A"/>
    <w:rsid w:val="003105BD"/>
    <w:rsid w:val="00313F67"/>
    <w:rsid w:val="00314BFB"/>
    <w:rsid w:val="00320669"/>
    <w:rsid w:val="003224C8"/>
    <w:rsid w:val="003228A9"/>
    <w:rsid w:val="00323C84"/>
    <w:rsid w:val="00324002"/>
    <w:rsid w:val="00326143"/>
    <w:rsid w:val="00330709"/>
    <w:rsid w:val="00330B16"/>
    <w:rsid w:val="00330D17"/>
    <w:rsid w:val="00331112"/>
    <w:rsid w:val="00334F7A"/>
    <w:rsid w:val="0033656C"/>
    <w:rsid w:val="003406AE"/>
    <w:rsid w:val="00342C98"/>
    <w:rsid w:val="0034701B"/>
    <w:rsid w:val="003512FB"/>
    <w:rsid w:val="003513F1"/>
    <w:rsid w:val="003624EB"/>
    <w:rsid w:val="00362683"/>
    <w:rsid w:val="00362C84"/>
    <w:rsid w:val="00366398"/>
    <w:rsid w:val="00374ABE"/>
    <w:rsid w:val="003754CB"/>
    <w:rsid w:val="00375D4E"/>
    <w:rsid w:val="00376E81"/>
    <w:rsid w:val="00384240"/>
    <w:rsid w:val="00387819"/>
    <w:rsid w:val="003908E1"/>
    <w:rsid w:val="0039252A"/>
    <w:rsid w:val="003944CE"/>
    <w:rsid w:val="003958D3"/>
    <w:rsid w:val="003A226A"/>
    <w:rsid w:val="003A6167"/>
    <w:rsid w:val="003A6715"/>
    <w:rsid w:val="003B1B16"/>
    <w:rsid w:val="003B25A3"/>
    <w:rsid w:val="003B293C"/>
    <w:rsid w:val="003B78CD"/>
    <w:rsid w:val="003C1993"/>
    <w:rsid w:val="003E1415"/>
    <w:rsid w:val="003E1AD5"/>
    <w:rsid w:val="003E4DC3"/>
    <w:rsid w:val="003E52AA"/>
    <w:rsid w:val="003E6536"/>
    <w:rsid w:val="003F3458"/>
    <w:rsid w:val="003F4DF0"/>
    <w:rsid w:val="00403305"/>
    <w:rsid w:val="00405DE8"/>
    <w:rsid w:val="00407A63"/>
    <w:rsid w:val="00413C77"/>
    <w:rsid w:val="00415A0F"/>
    <w:rsid w:val="00416422"/>
    <w:rsid w:val="0041752D"/>
    <w:rsid w:val="00420232"/>
    <w:rsid w:val="00420B18"/>
    <w:rsid w:val="00421A73"/>
    <w:rsid w:val="00425435"/>
    <w:rsid w:val="00431F9D"/>
    <w:rsid w:val="00433339"/>
    <w:rsid w:val="0043373C"/>
    <w:rsid w:val="00447625"/>
    <w:rsid w:val="00451827"/>
    <w:rsid w:val="004569F7"/>
    <w:rsid w:val="004574C0"/>
    <w:rsid w:val="00457B66"/>
    <w:rsid w:val="0046329D"/>
    <w:rsid w:val="0046796C"/>
    <w:rsid w:val="00470434"/>
    <w:rsid w:val="00474A9A"/>
    <w:rsid w:val="00476AA2"/>
    <w:rsid w:val="00480021"/>
    <w:rsid w:val="00481B5E"/>
    <w:rsid w:val="004827C7"/>
    <w:rsid w:val="00483A80"/>
    <w:rsid w:val="00487BFF"/>
    <w:rsid w:val="00490A59"/>
    <w:rsid w:val="00491E1D"/>
    <w:rsid w:val="00495059"/>
    <w:rsid w:val="0049568D"/>
    <w:rsid w:val="00497234"/>
    <w:rsid w:val="004A04CB"/>
    <w:rsid w:val="004A2AB5"/>
    <w:rsid w:val="004A5A0F"/>
    <w:rsid w:val="004A7C17"/>
    <w:rsid w:val="004B1DEC"/>
    <w:rsid w:val="004B2EE1"/>
    <w:rsid w:val="004B41D5"/>
    <w:rsid w:val="004B4A02"/>
    <w:rsid w:val="004B4CDD"/>
    <w:rsid w:val="004B6213"/>
    <w:rsid w:val="004C00BE"/>
    <w:rsid w:val="004C012A"/>
    <w:rsid w:val="004C3736"/>
    <w:rsid w:val="004C5F6D"/>
    <w:rsid w:val="004C60D3"/>
    <w:rsid w:val="004D15E5"/>
    <w:rsid w:val="004D1F6F"/>
    <w:rsid w:val="004D697E"/>
    <w:rsid w:val="004E0D32"/>
    <w:rsid w:val="004E1A63"/>
    <w:rsid w:val="004E246D"/>
    <w:rsid w:val="004E26DF"/>
    <w:rsid w:val="004E330A"/>
    <w:rsid w:val="004E454F"/>
    <w:rsid w:val="004E6763"/>
    <w:rsid w:val="004F47FF"/>
    <w:rsid w:val="004F5E7D"/>
    <w:rsid w:val="00500AA3"/>
    <w:rsid w:val="00502836"/>
    <w:rsid w:val="005035D2"/>
    <w:rsid w:val="0050487D"/>
    <w:rsid w:val="00507E2E"/>
    <w:rsid w:val="005100B5"/>
    <w:rsid w:val="0051357A"/>
    <w:rsid w:val="00515FEE"/>
    <w:rsid w:val="005208C4"/>
    <w:rsid w:val="00522C78"/>
    <w:rsid w:val="0052549E"/>
    <w:rsid w:val="005263C2"/>
    <w:rsid w:val="005320B7"/>
    <w:rsid w:val="00532BCE"/>
    <w:rsid w:val="00535FB2"/>
    <w:rsid w:val="00536359"/>
    <w:rsid w:val="005403E5"/>
    <w:rsid w:val="00541A15"/>
    <w:rsid w:val="0054518B"/>
    <w:rsid w:val="00545BC6"/>
    <w:rsid w:val="00551D80"/>
    <w:rsid w:val="005520B7"/>
    <w:rsid w:val="005524F3"/>
    <w:rsid w:val="00560A2A"/>
    <w:rsid w:val="00560C9E"/>
    <w:rsid w:val="00562160"/>
    <w:rsid w:val="00562D98"/>
    <w:rsid w:val="0057126E"/>
    <w:rsid w:val="0057141C"/>
    <w:rsid w:val="00572F50"/>
    <w:rsid w:val="00574C4C"/>
    <w:rsid w:val="00576C70"/>
    <w:rsid w:val="005800CD"/>
    <w:rsid w:val="00582E9E"/>
    <w:rsid w:val="00587BBD"/>
    <w:rsid w:val="00594484"/>
    <w:rsid w:val="005A14D9"/>
    <w:rsid w:val="005A7BF5"/>
    <w:rsid w:val="005B0475"/>
    <w:rsid w:val="005B3782"/>
    <w:rsid w:val="005B3865"/>
    <w:rsid w:val="005B4B6B"/>
    <w:rsid w:val="005B686A"/>
    <w:rsid w:val="005C001B"/>
    <w:rsid w:val="005C548F"/>
    <w:rsid w:val="005C7393"/>
    <w:rsid w:val="005C7FFB"/>
    <w:rsid w:val="005E0F21"/>
    <w:rsid w:val="005E1736"/>
    <w:rsid w:val="005E1B86"/>
    <w:rsid w:val="005E7935"/>
    <w:rsid w:val="005F13D0"/>
    <w:rsid w:val="005F1E26"/>
    <w:rsid w:val="005F3D74"/>
    <w:rsid w:val="00601EC5"/>
    <w:rsid w:val="00603B77"/>
    <w:rsid w:val="006125B3"/>
    <w:rsid w:val="00613CAC"/>
    <w:rsid w:val="00614F11"/>
    <w:rsid w:val="006238DC"/>
    <w:rsid w:val="00627BB2"/>
    <w:rsid w:val="00635A64"/>
    <w:rsid w:val="00641097"/>
    <w:rsid w:val="00643E51"/>
    <w:rsid w:val="00645669"/>
    <w:rsid w:val="00651786"/>
    <w:rsid w:val="00651EAD"/>
    <w:rsid w:val="00654A3E"/>
    <w:rsid w:val="0066040B"/>
    <w:rsid w:val="006628D9"/>
    <w:rsid w:val="00664196"/>
    <w:rsid w:val="00667AFE"/>
    <w:rsid w:val="00671C1D"/>
    <w:rsid w:val="006726C2"/>
    <w:rsid w:val="00675FFD"/>
    <w:rsid w:val="006817B7"/>
    <w:rsid w:val="00684C0D"/>
    <w:rsid w:val="00685CF6"/>
    <w:rsid w:val="00686E9D"/>
    <w:rsid w:val="006905F7"/>
    <w:rsid w:val="00691025"/>
    <w:rsid w:val="00691BBC"/>
    <w:rsid w:val="00691FD6"/>
    <w:rsid w:val="0069303D"/>
    <w:rsid w:val="00697EE2"/>
    <w:rsid w:val="006A3D3D"/>
    <w:rsid w:val="006A5C72"/>
    <w:rsid w:val="006A6B96"/>
    <w:rsid w:val="006A7DEB"/>
    <w:rsid w:val="006B0CF8"/>
    <w:rsid w:val="006B4FC4"/>
    <w:rsid w:val="006C0F76"/>
    <w:rsid w:val="006C1449"/>
    <w:rsid w:val="006C54FC"/>
    <w:rsid w:val="006C62FA"/>
    <w:rsid w:val="006C6856"/>
    <w:rsid w:val="006D18FA"/>
    <w:rsid w:val="006D4AC4"/>
    <w:rsid w:val="006D6E33"/>
    <w:rsid w:val="006E0725"/>
    <w:rsid w:val="006E098A"/>
    <w:rsid w:val="006E49C7"/>
    <w:rsid w:val="006F0221"/>
    <w:rsid w:val="006F064E"/>
    <w:rsid w:val="006F1B7F"/>
    <w:rsid w:val="006F1BF6"/>
    <w:rsid w:val="006F27A1"/>
    <w:rsid w:val="006F72D5"/>
    <w:rsid w:val="00702AFF"/>
    <w:rsid w:val="00702CB8"/>
    <w:rsid w:val="0071779B"/>
    <w:rsid w:val="007204D2"/>
    <w:rsid w:val="00723A51"/>
    <w:rsid w:val="007248BF"/>
    <w:rsid w:val="00730BD6"/>
    <w:rsid w:val="007311E8"/>
    <w:rsid w:val="0073592B"/>
    <w:rsid w:val="007370DD"/>
    <w:rsid w:val="00740AE2"/>
    <w:rsid w:val="00744336"/>
    <w:rsid w:val="00750F9B"/>
    <w:rsid w:val="00754F3E"/>
    <w:rsid w:val="00760270"/>
    <w:rsid w:val="00760A71"/>
    <w:rsid w:val="00764468"/>
    <w:rsid w:val="007719F7"/>
    <w:rsid w:val="00771D8F"/>
    <w:rsid w:val="00773CD4"/>
    <w:rsid w:val="00774CCD"/>
    <w:rsid w:val="007755D4"/>
    <w:rsid w:val="00775ACB"/>
    <w:rsid w:val="00775F19"/>
    <w:rsid w:val="007778C8"/>
    <w:rsid w:val="00786BB6"/>
    <w:rsid w:val="00791B5E"/>
    <w:rsid w:val="00792759"/>
    <w:rsid w:val="0079290D"/>
    <w:rsid w:val="00793516"/>
    <w:rsid w:val="0079411F"/>
    <w:rsid w:val="00796179"/>
    <w:rsid w:val="007B1602"/>
    <w:rsid w:val="007B19D8"/>
    <w:rsid w:val="007C21E0"/>
    <w:rsid w:val="007C2999"/>
    <w:rsid w:val="007C38F9"/>
    <w:rsid w:val="007C3C1F"/>
    <w:rsid w:val="007C4A15"/>
    <w:rsid w:val="007D0FD2"/>
    <w:rsid w:val="007D2C4C"/>
    <w:rsid w:val="007D3760"/>
    <w:rsid w:val="007D699D"/>
    <w:rsid w:val="007E4A61"/>
    <w:rsid w:val="007E58F8"/>
    <w:rsid w:val="007E59C5"/>
    <w:rsid w:val="007F05CE"/>
    <w:rsid w:val="007F0AF6"/>
    <w:rsid w:val="007F19ED"/>
    <w:rsid w:val="007F24B9"/>
    <w:rsid w:val="008017FB"/>
    <w:rsid w:val="00803B38"/>
    <w:rsid w:val="008056B1"/>
    <w:rsid w:val="00805EB3"/>
    <w:rsid w:val="00810383"/>
    <w:rsid w:val="0081069E"/>
    <w:rsid w:val="00815328"/>
    <w:rsid w:val="00815FB1"/>
    <w:rsid w:val="00816A69"/>
    <w:rsid w:val="008179E2"/>
    <w:rsid w:val="00821B40"/>
    <w:rsid w:val="00824E6D"/>
    <w:rsid w:val="00825CC8"/>
    <w:rsid w:val="008300EB"/>
    <w:rsid w:val="008314EB"/>
    <w:rsid w:val="00834057"/>
    <w:rsid w:val="00837C7F"/>
    <w:rsid w:val="00837CF7"/>
    <w:rsid w:val="008422DA"/>
    <w:rsid w:val="00843B7D"/>
    <w:rsid w:val="008461E3"/>
    <w:rsid w:val="00852DEA"/>
    <w:rsid w:val="00854CCA"/>
    <w:rsid w:val="00854D54"/>
    <w:rsid w:val="00857375"/>
    <w:rsid w:val="00857745"/>
    <w:rsid w:val="00857AA5"/>
    <w:rsid w:val="0086207D"/>
    <w:rsid w:val="00863640"/>
    <w:rsid w:val="008655EC"/>
    <w:rsid w:val="00865B7E"/>
    <w:rsid w:val="00866E8A"/>
    <w:rsid w:val="008674C4"/>
    <w:rsid w:val="008713E9"/>
    <w:rsid w:val="00873923"/>
    <w:rsid w:val="008771BE"/>
    <w:rsid w:val="008776BF"/>
    <w:rsid w:val="00894728"/>
    <w:rsid w:val="008956BD"/>
    <w:rsid w:val="008963BB"/>
    <w:rsid w:val="00896619"/>
    <w:rsid w:val="008A5E87"/>
    <w:rsid w:val="008B320C"/>
    <w:rsid w:val="008B615B"/>
    <w:rsid w:val="008B681E"/>
    <w:rsid w:val="008C18AE"/>
    <w:rsid w:val="008C1D4B"/>
    <w:rsid w:val="008C2A9A"/>
    <w:rsid w:val="008C42AE"/>
    <w:rsid w:val="008C5E9D"/>
    <w:rsid w:val="008C6582"/>
    <w:rsid w:val="008C665E"/>
    <w:rsid w:val="008C77B8"/>
    <w:rsid w:val="008D3785"/>
    <w:rsid w:val="008D743D"/>
    <w:rsid w:val="008E322E"/>
    <w:rsid w:val="008E7A0C"/>
    <w:rsid w:val="008F1176"/>
    <w:rsid w:val="008F3541"/>
    <w:rsid w:val="008F3895"/>
    <w:rsid w:val="008F566F"/>
    <w:rsid w:val="0090057D"/>
    <w:rsid w:val="00901162"/>
    <w:rsid w:val="009020F2"/>
    <w:rsid w:val="00903931"/>
    <w:rsid w:val="009108EF"/>
    <w:rsid w:val="00911775"/>
    <w:rsid w:val="009161B8"/>
    <w:rsid w:val="00923028"/>
    <w:rsid w:val="00923BE2"/>
    <w:rsid w:val="009249C3"/>
    <w:rsid w:val="0092638D"/>
    <w:rsid w:val="009315A0"/>
    <w:rsid w:val="00933770"/>
    <w:rsid w:val="00936980"/>
    <w:rsid w:val="0093717E"/>
    <w:rsid w:val="009443A1"/>
    <w:rsid w:val="009446BB"/>
    <w:rsid w:val="00945330"/>
    <w:rsid w:val="00953F48"/>
    <w:rsid w:val="009577DE"/>
    <w:rsid w:val="009613E0"/>
    <w:rsid w:val="00962FC5"/>
    <w:rsid w:val="00963E08"/>
    <w:rsid w:val="00964DCF"/>
    <w:rsid w:val="009676F1"/>
    <w:rsid w:val="00970A1E"/>
    <w:rsid w:val="00971F96"/>
    <w:rsid w:val="00974261"/>
    <w:rsid w:val="0097463B"/>
    <w:rsid w:val="00974A78"/>
    <w:rsid w:val="00977A27"/>
    <w:rsid w:val="00984007"/>
    <w:rsid w:val="0098602F"/>
    <w:rsid w:val="009926A8"/>
    <w:rsid w:val="0099302E"/>
    <w:rsid w:val="00995CB4"/>
    <w:rsid w:val="009A1540"/>
    <w:rsid w:val="009A2F78"/>
    <w:rsid w:val="009A3358"/>
    <w:rsid w:val="009A37D2"/>
    <w:rsid w:val="009A4974"/>
    <w:rsid w:val="009A56B9"/>
    <w:rsid w:val="009B25D4"/>
    <w:rsid w:val="009B525B"/>
    <w:rsid w:val="009C26BC"/>
    <w:rsid w:val="009C38D3"/>
    <w:rsid w:val="009D09A0"/>
    <w:rsid w:val="009D371E"/>
    <w:rsid w:val="009D73CF"/>
    <w:rsid w:val="009E189F"/>
    <w:rsid w:val="009E3029"/>
    <w:rsid w:val="009E331C"/>
    <w:rsid w:val="009E3E8F"/>
    <w:rsid w:val="009F0012"/>
    <w:rsid w:val="009F00E1"/>
    <w:rsid w:val="009F40E1"/>
    <w:rsid w:val="009F5E68"/>
    <w:rsid w:val="009F6F31"/>
    <w:rsid w:val="009FD541"/>
    <w:rsid w:val="00A00E4F"/>
    <w:rsid w:val="00A010DD"/>
    <w:rsid w:val="00A03BD8"/>
    <w:rsid w:val="00A03F05"/>
    <w:rsid w:val="00A06210"/>
    <w:rsid w:val="00A1149A"/>
    <w:rsid w:val="00A11D7D"/>
    <w:rsid w:val="00A12D1C"/>
    <w:rsid w:val="00A13397"/>
    <w:rsid w:val="00A134BC"/>
    <w:rsid w:val="00A25610"/>
    <w:rsid w:val="00A27E1A"/>
    <w:rsid w:val="00A30C0F"/>
    <w:rsid w:val="00A32B6C"/>
    <w:rsid w:val="00A36E9E"/>
    <w:rsid w:val="00A430E0"/>
    <w:rsid w:val="00A43AC2"/>
    <w:rsid w:val="00A50C16"/>
    <w:rsid w:val="00A55DD6"/>
    <w:rsid w:val="00A61540"/>
    <w:rsid w:val="00A677C3"/>
    <w:rsid w:val="00A77E88"/>
    <w:rsid w:val="00A81C2C"/>
    <w:rsid w:val="00A85D01"/>
    <w:rsid w:val="00A93327"/>
    <w:rsid w:val="00A97AC8"/>
    <w:rsid w:val="00A97D89"/>
    <w:rsid w:val="00AA02BF"/>
    <w:rsid w:val="00AA1D0F"/>
    <w:rsid w:val="00AC01A2"/>
    <w:rsid w:val="00AC1551"/>
    <w:rsid w:val="00AC25E9"/>
    <w:rsid w:val="00AC27BC"/>
    <w:rsid w:val="00AD05B1"/>
    <w:rsid w:val="00AD33F2"/>
    <w:rsid w:val="00AD4573"/>
    <w:rsid w:val="00AD6EED"/>
    <w:rsid w:val="00AE2445"/>
    <w:rsid w:val="00AE2463"/>
    <w:rsid w:val="00AE78E7"/>
    <w:rsid w:val="00AF0CEF"/>
    <w:rsid w:val="00AF2766"/>
    <w:rsid w:val="00AF4A0F"/>
    <w:rsid w:val="00AF78E5"/>
    <w:rsid w:val="00B01924"/>
    <w:rsid w:val="00B05092"/>
    <w:rsid w:val="00B06AE5"/>
    <w:rsid w:val="00B0717D"/>
    <w:rsid w:val="00B129DA"/>
    <w:rsid w:val="00B17995"/>
    <w:rsid w:val="00B17FDB"/>
    <w:rsid w:val="00B20114"/>
    <w:rsid w:val="00B20AAE"/>
    <w:rsid w:val="00B22B07"/>
    <w:rsid w:val="00B2313A"/>
    <w:rsid w:val="00B237C2"/>
    <w:rsid w:val="00B26ABB"/>
    <w:rsid w:val="00B33EE0"/>
    <w:rsid w:val="00B3535A"/>
    <w:rsid w:val="00B36562"/>
    <w:rsid w:val="00B3660D"/>
    <w:rsid w:val="00B407AE"/>
    <w:rsid w:val="00B45FAB"/>
    <w:rsid w:val="00B51920"/>
    <w:rsid w:val="00B5473A"/>
    <w:rsid w:val="00B557B7"/>
    <w:rsid w:val="00B56E1A"/>
    <w:rsid w:val="00B603C0"/>
    <w:rsid w:val="00B615D3"/>
    <w:rsid w:val="00B67C86"/>
    <w:rsid w:val="00B8068A"/>
    <w:rsid w:val="00B8467F"/>
    <w:rsid w:val="00B87BD7"/>
    <w:rsid w:val="00B87FB4"/>
    <w:rsid w:val="00B9087E"/>
    <w:rsid w:val="00B90DB9"/>
    <w:rsid w:val="00BA09E1"/>
    <w:rsid w:val="00BA16F5"/>
    <w:rsid w:val="00BA2A45"/>
    <w:rsid w:val="00BA5A7F"/>
    <w:rsid w:val="00BA5AFA"/>
    <w:rsid w:val="00BA5F4B"/>
    <w:rsid w:val="00BA79DE"/>
    <w:rsid w:val="00BB2374"/>
    <w:rsid w:val="00BB2991"/>
    <w:rsid w:val="00BB45D5"/>
    <w:rsid w:val="00BD467D"/>
    <w:rsid w:val="00BD4FDB"/>
    <w:rsid w:val="00BD6D11"/>
    <w:rsid w:val="00BE0EF6"/>
    <w:rsid w:val="00BE1D39"/>
    <w:rsid w:val="00BE21CE"/>
    <w:rsid w:val="00BE5B28"/>
    <w:rsid w:val="00BE7504"/>
    <w:rsid w:val="00BF0FA1"/>
    <w:rsid w:val="00BF1FB5"/>
    <w:rsid w:val="00BF2A77"/>
    <w:rsid w:val="00BF7C4F"/>
    <w:rsid w:val="00C03B11"/>
    <w:rsid w:val="00C05E40"/>
    <w:rsid w:val="00C068A1"/>
    <w:rsid w:val="00C128F5"/>
    <w:rsid w:val="00C14625"/>
    <w:rsid w:val="00C167E3"/>
    <w:rsid w:val="00C17E57"/>
    <w:rsid w:val="00C2043C"/>
    <w:rsid w:val="00C279CF"/>
    <w:rsid w:val="00C32D4F"/>
    <w:rsid w:val="00C32D52"/>
    <w:rsid w:val="00C3488E"/>
    <w:rsid w:val="00C379F7"/>
    <w:rsid w:val="00C41B72"/>
    <w:rsid w:val="00C551F0"/>
    <w:rsid w:val="00C57BEB"/>
    <w:rsid w:val="00C62566"/>
    <w:rsid w:val="00C66A46"/>
    <w:rsid w:val="00C77D96"/>
    <w:rsid w:val="00C80CD1"/>
    <w:rsid w:val="00C84B08"/>
    <w:rsid w:val="00C84FA7"/>
    <w:rsid w:val="00C86312"/>
    <w:rsid w:val="00C902AB"/>
    <w:rsid w:val="00C912E6"/>
    <w:rsid w:val="00C91777"/>
    <w:rsid w:val="00C93130"/>
    <w:rsid w:val="00C95808"/>
    <w:rsid w:val="00C96593"/>
    <w:rsid w:val="00CA0FD2"/>
    <w:rsid w:val="00CA3594"/>
    <w:rsid w:val="00CA5BD7"/>
    <w:rsid w:val="00CA5F28"/>
    <w:rsid w:val="00CA69F7"/>
    <w:rsid w:val="00CB00CC"/>
    <w:rsid w:val="00CB1738"/>
    <w:rsid w:val="00CB4564"/>
    <w:rsid w:val="00CB57E6"/>
    <w:rsid w:val="00CC026E"/>
    <w:rsid w:val="00CC1B01"/>
    <w:rsid w:val="00CC3F80"/>
    <w:rsid w:val="00CD045C"/>
    <w:rsid w:val="00CD0A31"/>
    <w:rsid w:val="00CD2B5C"/>
    <w:rsid w:val="00CD3A2B"/>
    <w:rsid w:val="00CD5CB2"/>
    <w:rsid w:val="00CE1A45"/>
    <w:rsid w:val="00CE220F"/>
    <w:rsid w:val="00CE532E"/>
    <w:rsid w:val="00CF2D88"/>
    <w:rsid w:val="00CF5216"/>
    <w:rsid w:val="00CF74BA"/>
    <w:rsid w:val="00D017D9"/>
    <w:rsid w:val="00D0334D"/>
    <w:rsid w:val="00D12D9F"/>
    <w:rsid w:val="00D14EFD"/>
    <w:rsid w:val="00D1731A"/>
    <w:rsid w:val="00D20C8B"/>
    <w:rsid w:val="00D210DF"/>
    <w:rsid w:val="00D26C0F"/>
    <w:rsid w:val="00D272D7"/>
    <w:rsid w:val="00D27498"/>
    <w:rsid w:val="00D300BE"/>
    <w:rsid w:val="00D305A0"/>
    <w:rsid w:val="00D34A39"/>
    <w:rsid w:val="00D37EA8"/>
    <w:rsid w:val="00D412A0"/>
    <w:rsid w:val="00D43203"/>
    <w:rsid w:val="00D44A84"/>
    <w:rsid w:val="00D451E1"/>
    <w:rsid w:val="00D464B2"/>
    <w:rsid w:val="00D4748C"/>
    <w:rsid w:val="00D55545"/>
    <w:rsid w:val="00D57563"/>
    <w:rsid w:val="00D57A8B"/>
    <w:rsid w:val="00D6400F"/>
    <w:rsid w:val="00D64CAF"/>
    <w:rsid w:val="00D72A77"/>
    <w:rsid w:val="00D72C2E"/>
    <w:rsid w:val="00D820E6"/>
    <w:rsid w:val="00D851AC"/>
    <w:rsid w:val="00D87955"/>
    <w:rsid w:val="00D87E5A"/>
    <w:rsid w:val="00D91F38"/>
    <w:rsid w:val="00DB25E3"/>
    <w:rsid w:val="00DB5782"/>
    <w:rsid w:val="00DC4F65"/>
    <w:rsid w:val="00DC5FF3"/>
    <w:rsid w:val="00DC65E7"/>
    <w:rsid w:val="00DC6BEA"/>
    <w:rsid w:val="00DD007E"/>
    <w:rsid w:val="00DD1F66"/>
    <w:rsid w:val="00DD2983"/>
    <w:rsid w:val="00DD33F7"/>
    <w:rsid w:val="00DD5C44"/>
    <w:rsid w:val="00DD63D7"/>
    <w:rsid w:val="00DD6556"/>
    <w:rsid w:val="00DD7CB7"/>
    <w:rsid w:val="00DE07D5"/>
    <w:rsid w:val="00DE1DAA"/>
    <w:rsid w:val="00DE221E"/>
    <w:rsid w:val="00DE5F9B"/>
    <w:rsid w:val="00DE618B"/>
    <w:rsid w:val="00DF0B89"/>
    <w:rsid w:val="00DF1D66"/>
    <w:rsid w:val="00DF54F2"/>
    <w:rsid w:val="00DF5FA9"/>
    <w:rsid w:val="00DF7F4C"/>
    <w:rsid w:val="00E0394A"/>
    <w:rsid w:val="00E060C8"/>
    <w:rsid w:val="00E14424"/>
    <w:rsid w:val="00E17623"/>
    <w:rsid w:val="00E20072"/>
    <w:rsid w:val="00E21944"/>
    <w:rsid w:val="00E22994"/>
    <w:rsid w:val="00E32CDC"/>
    <w:rsid w:val="00E41EE9"/>
    <w:rsid w:val="00E42392"/>
    <w:rsid w:val="00E430E9"/>
    <w:rsid w:val="00E43158"/>
    <w:rsid w:val="00E4507A"/>
    <w:rsid w:val="00E468E4"/>
    <w:rsid w:val="00E47085"/>
    <w:rsid w:val="00E476B2"/>
    <w:rsid w:val="00E500A4"/>
    <w:rsid w:val="00E5147F"/>
    <w:rsid w:val="00E57889"/>
    <w:rsid w:val="00E6324D"/>
    <w:rsid w:val="00E748E4"/>
    <w:rsid w:val="00E8130C"/>
    <w:rsid w:val="00E907D2"/>
    <w:rsid w:val="00E94263"/>
    <w:rsid w:val="00E9553B"/>
    <w:rsid w:val="00EA3CBC"/>
    <w:rsid w:val="00EA4A4A"/>
    <w:rsid w:val="00EB5B15"/>
    <w:rsid w:val="00EC02A3"/>
    <w:rsid w:val="00EC03A8"/>
    <w:rsid w:val="00EC1274"/>
    <w:rsid w:val="00EC62CD"/>
    <w:rsid w:val="00EC6A24"/>
    <w:rsid w:val="00EC7DE9"/>
    <w:rsid w:val="00ED452D"/>
    <w:rsid w:val="00ED5DA9"/>
    <w:rsid w:val="00EE1407"/>
    <w:rsid w:val="00EF209C"/>
    <w:rsid w:val="00EF3B4E"/>
    <w:rsid w:val="00F00E79"/>
    <w:rsid w:val="00F013CA"/>
    <w:rsid w:val="00F026BE"/>
    <w:rsid w:val="00F04DDC"/>
    <w:rsid w:val="00F10A73"/>
    <w:rsid w:val="00F10C3C"/>
    <w:rsid w:val="00F11497"/>
    <w:rsid w:val="00F11A29"/>
    <w:rsid w:val="00F12644"/>
    <w:rsid w:val="00F132FC"/>
    <w:rsid w:val="00F17B7F"/>
    <w:rsid w:val="00F22EA3"/>
    <w:rsid w:val="00F25E05"/>
    <w:rsid w:val="00F26F5E"/>
    <w:rsid w:val="00F309BB"/>
    <w:rsid w:val="00F33D63"/>
    <w:rsid w:val="00F36701"/>
    <w:rsid w:val="00F41F03"/>
    <w:rsid w:val="00F43CBB"/>
    <w:rsid w:val="00F47658"/>
    <w:rsid w:val="00F525DD"/>
    <w:rsid w:val="00F5332D"/>
    <w:rsid w:val="00F55611"/>
    <w:rsid w:val="00F6088D"/>
    <w:rsid w:val="00F63890"/>
    <w:rsid w:val="00F647D6"/>
    <w:rsid w:val="00F73173"/>
    <w:rsid w:val="00F7380F"/>
    <w:rsid w:val="00F90693"/>
    <w:rsid w:val="00FA5F5B"/>
    <w:rsid w:val="00FB5BF8"/>
    <w:rsid w:val="00FC67F5"/>
    <w:rsid w:val="00FD11EC"/>
    <w:rsid w:val="00FD2585"/>
    <w:rsid w:val="00FD4517"/>
    <w:rsid w:val="00FE05D3"/>
    <w:rsid w:val="00FE2243"/>
    <w:rsid w:val="00FE3CEB"/>
    <w:rsid w:val="00FF112B"/>
    <w:rsid w:val="00FF55CA"/>
    <w:rsid w:val="00FF6A7A"/>
    <w:rsid w:val="00FF6B56"/>
    <w:rsid w:val="00FF786B"/>
    <w:rsid w:val="0287BFCE"/>
    <w:rsid w:val="0905E9DC"/>
    <w:rsid w:val="09AC591B"/>
    <w:rsid w:val="0BFB2365"/>
    <w:rsid w:val="0E458DF4"/>
    <w:rsid w:val="1020C59E"/>
    <w:rsid w:val="1671B3C6"/>
    <w:rsid w:val="169467D8"/>
    <w:rsid w:val="17849363"/>
    <w:rsid w:val="184BEF51"/>
    <w:rsid w:val="186458F8"/>
    <w:rsid w:val="1C41E6B1"/>
    <w:rsid w:val="2106FC2A"/>
    <w:rsid w:val="27763DAE"/>
    <w:rsid w:val="2A95805C"/>
    <w:rsid w:val="2AF1A66F"/>
    <w:rsid w:val="2B692A86"/>
    <w:rsid w:val="301758DC"/>
    <w:rsid w:val="30D8CB15"/>
    <w:rsid w:val="311E26AB"/>
    <w:rsid w:val="3163833C"/>
    <w:rsid w:val="31DC0372"/>
    <w:rsid w:val="3338C59E"/>
    <w:rsid w:val="35E1F08E"/>
    <w:rsid w:val="3636F45F"/>
    <w:rsid w:val="381AE1E2"/>
    <w:rsid w:val="3AA159BB"/>
    <w:rsid w:val="3BDFADDB"/>
    <w:rsid w:val="3C4AD91E"/>
    <w:rsid w:val="3F1646EB"/>
    <w:rsid w:val="45D1A29B"/>
    <w:rsid w:val="45FAD6DF"/>
    <w:rsid w:val="497BA808"/>
    <w:rsid w:val="4D96F443"/>
    <w:rsid w:val="4E19276C"/>
    <w:rsid w:val="4E5EF33C"/>
    <w:rsid w:val="53ED0D6A"/>
    <w:rsid w:val="5724AE2C"/>
    <w:rsid w:val="57E1B612"/>
    <w:rsid w:val="5995EF1F"/>
    <w:rsid w:val="5A7AC988"/>
    <w:rsid w:val="5D51BB48"/>
    <w:rsid w:val="6021E4D5"/>
    <w:rsid w:val="6323A908"/>
    <w:rsid w:val="65CAD122"/>
    <w:rsid w:val="674880F8"/>
    <w:rsid w:val="6AEB6B38"/>
    <w:rsid w:val="6B1F6DBC"/>
    <w:rsid w:val="6EF80EDA"/>
    <w:rsid w:val="6F975ADC"/>
    <w:rsid w:val="76261DB1"/>
    <w:rsid w:val="76EFD77F"/>
    <w:rsid w:val="775A76DD"/>
    <w:rsid w:val="7772A220"/>
    <w:rsid w:val="77B83B1F"/>
    <w:rsid w:val="77D6CAE9"/>
    <w:rsid w:val="7C71AFFF"/>
    <w:rsid w:val="7DB090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F250C"/>
  <w15:docId w15:val="{D2AE15A8-4A5D-4B99-B0A7-724C1739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autoRedefine/>
    <w:uiPriority w:val="99"/>
    <w:qFormat/>
    <w:rsid w:val="001E4A76"/>
    <w:pPr>
      <w:keepNext/>
      <w:keepLines/>
      <w:numPr>
        <w:numId w:val="2"/>
      </w:numPr>
      <w:spacing w:before="240" w:after="0" w:line="276" w:lineRule="auto"/>
      <w:outlineLvl w:val="0"/>
    </w:pPr>
    <w:rPr>
      <w:rFonts w:ascii="Calibri" w:eastAsia="Times New Roman" w:hAnsi="Calibri" w:cs="Calibri"/>
      <w:b/>
      <w:color w:val="000000"/>
      <w:sz w:val="28"/>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06A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6AE5"/>
  </w:style>
  <w:style w:type="paragraph" w:styleId="Voettekst">
    <w:name w:val="footer"/>
    <w:basedOn w:val="Standaard"/>
    <w:link w:val="VoettekstChar"/>
    <w:uiPriority w:val="99"/>
    <w:unhideWhenUsed/>
    <w:rsid w:val="00B06A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6AE5"/>
  </w:style>
  <w:style w:type="character" w:styleId="Hyperlink">
    <w:name w:val="Hyperlink"/>
    <w:basedOn w:val="Standaardalinea-lettertype"/>
    <w:uiPriority w:val="99"/>
    <w:unhideWhenUsed/>
    <w:rsid w:val="00BE1D39"/>
    <w:rPr>
      <w:color w:val="0066FF"/>
      <w:u w:val="single"/>
    </w:rPr>
  </w:style>
  <w:style w:type="character" w:customStyle="1" w:styleId="Onopgelostemelding1">
    <w:name w:val="Onopgeloste melding1"/>
    <w:basedOn w:val="Standaardalinea-lettertype"/>
    <w:uiPriority w:val="99"/>
    <w:semiHidden/>
    <w:unhideWhenUsed/>
    <w:rsid w:val="00BE1D39"/>
    <w:rPr>
      <w:color w:val="808080"/>
      <w:shd w:val="clear" w:color="auto" w:fill="E6E6E6"/>
    </w:rPr>
  </w:style>
  <w:style w:type="character" w:customStyle="1" w:styleId="Kop1Char">
    <w:name w:val="Kop 1 Char"/>
    <w:basedOn w:val="Standaardalinea-lettertype"/>
    <w:link w:val="Kop1"/>
    <w:uiPriority w:val="99"/>
    <w:rsid w:val="001E4A76"/>
    <w:rPr>
      <w:rFonts w:ascii="Calibri" w:eastAsia="Times New Roman" w:hAnsi="Calibri" w:cs="Calibri"/>
      <w:b/>
      <w:color w:val="000000"/>
      <w:sz w:val="28"/>
      <w:szCs w:val="26"/>
      <w:lang w:eastAsia="nl-NL"/>
    </w:rPr>
  </w:style>
  <w:style w:type="paragraph" w:styleId="Geenafstand">
    <w:name w:val="No Spacing"/>
    <w:basedOn w:val="Standaard"/>
    <w:uiPriority w:val="1"/>
    <w:qFormat/>
    <w:rsid w:val="003E6536"/>
    <w:pPr>
      <w:spacing w:after="0" w:line="240" w:lineRule="auto"/>
    </w:pPr>
    <w:rPr>
      <w:rFonts w:ascii="Calibri" w:eastAsia="Calibri" w:hAnsi="Calibri" w:cs="Times New Roman"/>
    </w:rPr>
  </w:style>
  <w:style w:type="paragraph" w:styleId="Titel">
    <w:name w:val="Title"/>
    <w:basedOn w:val="Standaard"/>
    <w:next w:val="Standaard"/>
    <w:link w:val="TitelChar"/>
    <w:uiPriority w:val="10"/>
    <w:qFormat/>
    <w:rsid w:val="003E6536"/>
    <w:pPr>
      <w:spacing w:after="0" w:line="240" w:lineRule="auto"/>
      <w:contextualSpacing/>
    </w:pPr>
    <w:rPr>
      <w:rFonts w:ascii="Calibri Light" w:eastAsia="Calibri" w:hAnsi="Calibri Light" w:cs="Times New Roman"/>
      <w:spacing w:val="-10"/>
      <w:kern w:val="28"/>
      <w:sz w:val="56"/>
      <w:szCs w:val="20"/>
      <w:lang w:eastAsia="nl-NL"/>
    </w:rPr>
  </w:style>
  <w:style w:type="character" w:customStyle="1" w:styleId="TitelChar">
    <w:name w:val="Titel Char"/>
    <w:basedOn w:val="Standaardalinea-lettertype"/>
    <w:link w:val="Titel"/>
    <w:uiPriority w:val="99"/>
    <w:rsid w:val="003E6536"/>
    <w:rPr>
      <w:rFonts w:ascii="Calibri Light" w:eastAsia="Calibri" w:hAnsi="Calibri Light" w:cs="Times New Roman"/>
      <w:spacing w:val="-10"/>
      <w:kern w:val="28"/>
      <w:sz w:val="56"/>
      <w:szCs w:val="20"/>
      <w:lang w:eastAsia="nl-NL"/>
    </w:rPr>
  </w:style>
  <w:style w:type="paragraph" w:styleId="Lijstalinea">
    <w:name w:val="List Paragraph"/>
    <w:basedOn w:val="Standaard"/>
    <w:uiPriority w:val="34"/>
    <w:qFormat/>
    <w:rsid w:val="00AD6EED"/>
    <w:pPr>
      <w:ind w:left="720"/>
      <w:contextualSpacing/>
    </w:pPr>
  </w:style>
  <w:style w:type="paragraph" w:customStyle="1" w:styleId="Default">
    <w:name w:val="Default"/>
    <w:rsid w:val="00AD6EED"/>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232E5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2E56"/>
    <w:rPr>
      <w:rFonts w:ascii="Tahoma" w:hAnsi="Tahoma" w:cs="Tahoma"/>
      <w:sz w:val="16"/>
      <w:szCs w:val="16"/>
    </w:rPr>
  </w:style>
  <w:style w:type="character" w:styleId="Zwaar">
    <w:name w:val="Strong"/>
    <w:basedOn w:val="Standaardalinea-lettertype"/>
    <w:uiPriority w:val="22"/>
    <w:qFormat/>
    <w:rsid w:val="008963BB"/>
    <w:rPr>
      <w:b/>
      <w:bCs/>
    </w:rPr>
  </w:style>
  <w:style w:type="paragraph" w:styleId="Normaalweb">
    <w:name w:val="Normal (Web)"/>
    <w:basedOn w:val="Standaard"/>
    <w:uiPriority w:val="99"/>
    <w:semiHidden/>
    <w:unhideWhenUsed/>
    <w:rsid w:val="008963BB"/>
    <w:pPr>
      <w:spacing w:after="150"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99302E"/>
    <w:rPr>
      <w:sz w:val="16"/>
      <w:szCs w:val="16"/>
    </w:rPr>
  </w:style>
  <w:style w:type="paragraph" w:styleId="Tekstopmerking">
    <w:name w:val="annotation text"/>
    <w:basedOn w:val="Standaard"/>
    <w:link w:val="TekstopmerkingChar"/>
    <w:uiPriority w:val="99"/>
    <w:semiHidden/>
    <w:unhideWhenUsed/>
    <w:rsid w:val="0099302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302E"/>
    <w:rPr>
      <w:sz w:val="20"/>
      <w:szCs w:val="20"/>
    </w:rPr>
  </w:style>
  <w:style w:type="paragraph" w:styleId="Onderwerpvanopmerking">
    <w:name w:val="annotation subject"/>
    <w:basedOn w:val="Tekstopmerking"/>
    <w:next w:val="Tekstopmerking"/>
    <w:link w:val="OnderwerpvanopmerkingChar"/>
    <w:uiPriority w:val="99"/>
    <w:semiHidden/>
    <w:unhideWhenUsed/>
    <w:rsid w:val="0099302E"/>
    <w:rPr>
      <w:b/>
      <w:bCs/>
    </w:rPr>
  </w:style>
  <w:style w:type="character" w:customStyle="1" w:styleId="OnderwerpvanopmerkingChar">
    <w:name w:val="Onderwerp van opmerking Char"/>
    <w:basedOn w:val="TekstopmerkingChar"/>
    <w:link w:val="Onderwerpvanopmerking"/>
    <w:uiPriority w:val="99"/>
    <w:semiHidden/>
    <w:rsid w:val="0099302E"/>
    <w:rPr>
      <w:b/>
      <w:bCs/>
      <w:sz w:val="20"/>
      <w:szCs w:val="20"/>
    </w:rPr>
  </w:style>
  <w:style w:type="character" w:customStyle="1" w:styleId="Onopgelostemelding2">
    <w:name w:val="Onopgeloste melding2"/>
    <w:basedOn w:val="Standaardalinea-lettertype"/>
    <w:uiPriority w:val="99"/>
    <w:semiHidden/>
    <w:unhideWhenUsed/>
    <w:rsid w:val="00723A51"/>
    <w:rPr>
      <w:color w:val="605E5C"/>
      <w:shd w:val="clear" w:color="auto" w:fill="E1DFDD"/>
    </w:rPr>
  </w:style>
  <w:style w:type="character" w:styleId="GevolgdeHyperlink">
    <w:name w:val="FollowedHyperlink"/>
    <w:basedOn w:val="Standaardalinea-lettertype"/>
    <w:uiPriority w:val="99"/>
    <w:semiHidden/>
    <w:unhideWhenUsed/>
    <w:rsid w:val="002B4701"/>
    <w:rPr>
      <w:color w:val="954F72" w:themeColor="followedHyperlink"/>
      <w:u w:val="single"/>
    </w:rPr>
  </w:style>
  <w:style w:type="character" w:styleId="Paginanummer">
    <w:name w:val="page number"/>
    <w:basedOn w:val="Standaardalinea-lettertype"/>
    <w:uiPriority w:val="99"/>
    <w:semiHidden/>
    <w:unhideWhenUsed/>
    <w:rsid w:val="006D4AC4"/>
  </w:style>
  <w:style w:type="paragraph" w:styleId="Ondertitel">
    <w:name w:val="Subtitle"/>
    <w:basedOn w:val="Standaard"/>
    <w:next w:val="Standaard"/>
    <w:link w:val="OndertitelChar"/>
    <w:uiPriority w:val="11"/>
    <w:qFormat/>
    <w:rsid w:val="009F00E1"/>
    <w:rPr>
      <w:rFonts w:ascii="Calibri" w:eastAsia="Calibri" w:hAnsi="Calibri" w:cs="Calibri"/>
      <w:color w:val="5A5A5A"/>
      <w:lang w:val="nl" w:eastAsia="nl-NL"/>
    </w:rPr>
  </w:style>
  <w:style w:type="character" w:customStyle="1" w:styleId="OndertitelChar">
    <w:name w:val="Ondertitel Char"/>
    <w:basedOn w:val="Standaardalinea-lettertype"/>
    <w:link w:val="Ondertitel"/>
    <w:uiPriority w:val="11"/>
    <w:rsid w:val="009F00E1"/>
    <w:rPr>
      <w:rFonts w:ascii="Calibri" w:eastAsia="Calibri" w:hAnsi="Calibri" w:cs="Calibri"/>
      <w:color w:val="5A5A5A"/>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41140">
      <w:bodyDiv w:val="1"/>
      <w:marLeft w:val="0"/>
      <w:marRight w:val="0"/>
      <w:marTop w:val="0"/>
      <w:marBottom w:val="0"/>
      <w:divBdr>
        <w:top w:val="none" w:sz="0" w:space="0" w:color="auto"/>
        <w:left w:val="none" w:sz="0" w:space="0" w:color="auto"/>
        <w:bottom w:val="none" w:sz="0" w:space="0" w:color="auto"/>
        <w:right w:val="none" w:sz="0" w:space="0" w:color="auto"/>
      </w:divBdr>
    </w:div>
    <w:div w:id="201942277">
      <w:bodyDiv w:val="1"/>
      <w:marLeft w:val="0"/>
      <w:marRight w:val="0"/>
      <w:marTop w:val="0"/>
      <w:marBottom w:val="0"/>
      <w:divBdr>
        <w:top w:val="none" w:sz="0" w:space="0" w:color="auto"/>
        <w:left w:val="none" w:sz="0" w:space="0" w:color="auto"/>
        <w:bottom w:val="none" w:sz="0" w:space="0" w:color="auto"/>
        <w:right w:val="none" w:sz="0" w:space="0" w:color="auto"/>
      </w:divBdr>
      <w:divsChild>
        <w:div w:id="1349060565">
          <w:marLeft w:val="0"/>
          <w:marRight w:val="0"/>
          <w:marTop w:val="0"/>
          <w:marBottom w:val="0"/>
          <w:divBdr>
            <w:top w:val="none" w:sz="0" w:space="0" w:color="auto"/>
            <w:left w:val="none" w:sz="0" w:space="0" w:color="auto"/>
            <w:bottom w:val="none" w:sz="0" w:space="0" w:color="auto"/>
            <w:right w:val="none" w:sz="0" w:space="0" w:color="auto"/>
          </w:divBdr>
          <w:divsChild>
            <w:div w:id="1206334329">
              <w:marLeft w:val="0"/>
              <w:marRight w:val="0"/>
              <w:marTop w:val="0"/>
              <w:marBottom w:val="0"/>
              <w:divBdr>
                <w:top w:val="none" w:sz="0" w:space="0" w:color="auto"/>
                <w:left w:val="none" w:sz="0" w:space="0" w:color="auto"/>
                <w:bottom w:val="none" w:sz="0" w:space="0" w:color="auto"/>
                <w:right w:val="none" w:sz="0" w:space="0" w:color="auto"/>
              </w:divBdr>
              <w:divsChild>
                <w:div w:id="1075858756">
                  <w:marLeft w:val="0"/>
                  <w:marRight w:val="0"/>
                  <w:marTop w:val="0"/>
                  <w:marBottom w:val="0"/>
                  <w:divBdr>
                    <w:top w:val="none" w:sz="0" w:space="0" w:color="auto"/>
                    <w:left w:val="none" w:sz="0" w:space="0" w:color="auto"/>
                    <w:bottom w:val="none" w:sz="0" w:space="0" w:color="auto"/>
                    <w:right w:val="none" w:sz="0" w:space="0" w:color="auto"/>
                  </w:divBdr>
                  <w:divsChild>
                    <w:div w:id="504831260">
                      <w:marLeft w:val="0"/>
                      <w:marRight w:val="0"/>
                      <w:marTop w:val="0"/>
                      <w:marBottom w:val="0"/>
                      <w:divBdr>
                        <w:top w:val="none" w:sz="0" w:space="0" w:color="auto"/>
                        <w:left w:val="none" w:sz="0" w:space="0" w:color="auto"/>
                        <w:bottom w:val="none" w:sz="0" w:space="0" w:color="auto"/>
                        <w:right w:val="none" w:sz="0" w:space="0" w:color="auto"/>
                      </w:divBdr>
                      <w:divsChild>
                        <w:div w:id="1795057739">
                          <w:marLeft w:val="0"/>
                          <w:marRight w:val="0"/>
                          <w:marTop w:val="0"/>
                          <w:marBottom w:val="0"/>
                          <w:divBdr>
                            <w:top w:val="none" w:sz="0" w:space="0" w:color="auto"/>
                            <w:left w:val="none" w:sz="0" w:space="0" w:color="auto"/>
                            <w:bottom w:val="none" w:sz="0" w:space="0" w:color="auto"/>
                            <w:right w:val="none" w:sz="0" w:space="0" w:color="auto"/>
                          </w:divBdr>
                          <w:divsChild>
                            <w:div w:id="18427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833267">
      <w:bodyDiv w:val="1"/>
      <w:marLeft w:val="0"/>
      <w:marRight w:val="0"/>
      <w:marTop w:val="0"/>
      <w:marBottom w:val="0"/>
      <w:divBdr>
        <w:top w:val="none" w:sz="0" w:space="0" w:color="auto"/>
        <w:left w:val="none" w:sz="0" w:space="0" w:color="auto"/>
        <w:bottom w:val="none" w:sz="0" w:space="0" w:color="auto"/>
        <w:right w:val="none" w:sz="0" w:space="0" w:color="auto"/>
      </w:divBdr>
    </w:div>
    <w:div w:id="809711814">
      <w:bodyDiv w:val="1"/>
      <w:marLeft w:val="0"/>
      <w:marRight w:val="0"/>
      <w:marTop w:val="0"/>
      <w:marBottom w:val="0"/>
      <w:divBdr>
        <w:top w:val="none" w:sz="0" w:space="0" w:color="auto"/>
        <w:left w:val="none" w:sz="0" w:space="0" w:color="auto"/>
        <w:bottom w:val="none" w:sz="0" w:space="0" w:color="auto"/>
        <w:right w:val="none" w:sz="0" w:space="0" w:color="auto"/>
      </w:divBdr>
    </w:div>
    <w:div w:id="958296890">
      <w:bodyDiv w:val="1"/>
      <w:marLeft w:val="0"/>
      <w:marRight w:val="0"/>
      <w:marTop w:val="0"/>
      <w:marBottom w:val="0"/>
      <w:divBdr>
        <w:top w:val="none" w:sz="0" w:space="0" w:color="auto"/>
        <w:left w:val="none" w:sz="0" w:space="0" w:color="auto"/>
        <w:bottom w:val="none" w:sz="0" w:space="0" w:color="auto"/>
        <w:right w:val="none" w:sz="0" w:space="0" w:color="auto"/>
      </w:divBdr>
    </w:div>
    <w:div w:id="1005128281">
      <w:bodyDiv w:val="1"/>
      <w:marLeft w:val="0"/>
      <w:marRight w:val="0"/>
      <w:marTop w:val="0"/>
      <w:marBottom w:val="0"/>
      <w:divBdr>
        <w:top w:val="none" w:sz="0" w:space="0" w:color="auto"/>
        <w:left w:val="none" w:sz="0" w:space="0" w:color="auto"/>
        <w:bottom w:val="none" w:sz="0" w:space="0" w:color="auto"/>
        <w:right w:val="none" w:sz="0" w:space="0" w:color="auto"/>
      </w:divBdr>
      <w:divsChild>
        <w:div w:id="1110079578">
          <w:marLeft w:val="1166"/>
          <w:marRight w:val="0"/>
          <w:marTop w:val="200"/>
          <w:marBottom w:val="0"/>
          <w:divBdr>
            <w:top w:val="none" w:sz="0" w:space="0" w:color="auto"/>
            <w:left w:val="none" w:sz="0" w:space="0" w:color="auto"/>
            <w:bottom w:val="none" w:sz="0" w:space="0" w:color="auto"/>
            <w:right w:val="none" w:sz="0" w:space="0" w:color="auto"/>
          </w:divBdr>
        </w:div>
      </w:divsChild>
    </w:div>
    <w:div w:id="1144271759">
      <w:bodyDiv w:val="1"/>
      <w:marLeft w:val="0"/>
      <w:marRight w:val="0"/>
      <w:marTop w:val="0"/>
      <w:marBottom w:val="0"/>
      <w:divBdr>
        <w:top w:val="none" w:sz="0" w:space="0" w:color="auto"/>
        <w:left w:val="none" w:sz="0" w:space="0" w:color="auto"/>
        <w:bottom w:val="none" w:sz="0" w:space="0" w:color="auto"/>
        <w:right w:val="none" w:sz="0" w:space="0" w:color="auto"/>
      </w:divBdr>
    </w:div>
    <w:div w:id="1181699098">
      <w:bodyDiv w:val="1"/>
      <w:marLeft w:val="0"/>
      <w:marRight w:val="0"/>
      <w:marTop w:val="0"/>
      <w:marBottom w:val="0"/>
      <w:divBdr>
        <w:top w:val="none" w:sz="0" w:space="0" w:color="auto"/>
        <w:left w:val="none" w:sz="0" w:space="0" w:color="auto"/>
        <w:bottom w:val="none" w:sz="0" w:space="0" w:color="auto"/>
        <w:right w:val="none" w:sz="0" w:space="0" w:color="auto"/>
      </w:divBdr>
    </w:div>
    <w:div w:id="1349715695">
      <w:bodyDiv w:val="1"/>
      <w:marLeft w:val="0"/>
      <w:marRight w:val="0"/>
      <w:marTop w:val="0"/>
      <w:marBottom w:val="0"/>
      <w:divBdr>
        <w:top w:val="none" w:sz="0" w:space="0" w:color="auto"/>
        <w:left w:val="none" w:sz="0" w:space="0" w:color="auto"/>
        <w:bottom w:val="none" w:sz="0" w:space="0" w:color="auto"/>
        <w:right w:val="none" w:sz="0" w:space="0" w:color="auto"/>
      </w:divBdr>
    </w:div>
    <w:div w:id="1774594815">
      <w:bodyDiv w:val="1"/>
      <w:marLeft w:val="0"/>
      <w:marRight w:val="0"/>
      <w:marTop w:val="0"/>
      <w:marBottom w:val="0"/>
      <w:divBdr>
        <w:top w:val="none" w:sz="0" w:space="0" w:color="auto"/>
        <w:left w:val="none" w:sz="0" w:space="0" w:color="auto"/>
        <w:bottom w:val="none" w:sz="0" w:space="0" w:color="auto"/>
        <w:right w:val="none" w:sz="0" w:space="0" w:color="auto"/>
      </w:divBdr>
      <w:divsChild>
        <w:div w:id="2109081960">
          <w:marLeft w:val="1166"/>
          <w:marRight w:val="0"/>
          <w:marTop w:val="200"/>
          <w:marBottom w:val="0"/>
          <w:divBdr>
            <w:top w:val="none" w:sz="0" w:space="0" w:color="auto"/>
            <w:left w:val="none" w:sz="0" w:space="0" w:color="auto"/>
            <w:bottom w:val="none" w:sz="0" w:space="0" w:color="auto"/>
            <w:right w:val="none" w:sz="0" w:space="0" w:color="auto"/>
          </w:divBdr>
        </w:div>
      </w:divsChild>
    </w:div>
    <w:div w:id="2068146895">
      <w:bodyDiv w:val="1"/>
      <w:marLeft w:val="0"/>
      <w:marRight w:val="0"/>
      <w:marTop w:val="0"/>
      <w:marBottom w:val="0"/>
      <w:divBdr>
        <w:top w:val="none" w:sz="0" w:space="0" w:color="auto"/>
        <w:left w:val="none" w:sz="0" w:space="0" w:color="auto"/>
        <w:bottom w:val="none" w:sz="0" w:space="0" w:color="auto"/>
        <w:right w:val="none" w:sz="0" w:space="0" w:color="auto"/>
      </w:divBdr>
    </w:div>
    <w:div w:id="209782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ocuments\Aangepaste%20Office-sjablonen\HHH_2017.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46FAB-F7E2-4A5E-8163-657B96765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HHH_2017</Template>
  <TotalTime>7</TotalTime>
  <Pages>2</Pages>
  <Words>360</Words>
  <Characters>1982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ForFarmers</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Fietje van Bochove</cp:lastModifiedBy>
  <cp:revision>3</cp:revision>
  <cp:lastPrinted>2022-03-11T08:38:00Z</cp:lastPrinted>
  <dcterms:created xsi:type="dcterms:W3CDTF">2025-11-07T15:23:00Z</dcterms:created>
  <dcterms:modified xsi:type="dcterms:W3CDTF">2025-11-07T15:29:00Z</dcterms:modified>
</cp:coreProperties>
</file>